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EE12D" w14:textId="3E926ABB" w:rsidR="00E728DF" w:rsidRDefault="00A3090F">
      <w:r w:rsidRPr="00E728DF">
        <w:rPr>
          <w:rFonts w:ascii="Cabrito Norm" w:hAnsi="Cabrito Norm"/>
          <w:noProof/>
          <w:color w:val="24192D"/>
          <w:sz w:val="100"/>
          <w:szCs w:val="100"/>
        </w:rPr>
        <w:drawing>
          <wp:anchor distT="0" distB="0" distL="114300" distR="114300" simplePos="0" relativeHeight="251658240" behindDoc="1" locked="0" layoutInCell="1" allowOverlap="1" wp14:anchorId="43669842" wp14:editId="26C707E5">
            <wp:simplePos x="0" y="0"/>
            <wp:positionH relativeFrom="page">
              <wp:align>left</wp:align>
            </wp:positionH>
            <wp:positionV relativeFrom="margin">
              <wp:align>center</wp:align>
            </wp:positionV>
            <wp:extent cx="7666330" cy="10846268"/>
            <wp:effectExtent l="0" t="0" r="0" b="0"/>
            <wp:wrapNone/>
            <wp:docPr id="605033232" name="Afbeelding 1" descr="Afbeelding met schermopname, Rechthoek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033232" name="Afbeelding 1" descr="Afbeelding met schermopname, Rechthoek, ontwerp&#10;&#10;Door AI gegenereerde inhoud is mogelijk onjuis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6330" cy="108462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C15470" w14:textId="77777777" w:rsidR="00E728DF" w:rsidRDefault="00E728DF"/>
    <w:p w14:paraId="52D12567" w14:textId="77777777" w:rsidR="00E728DF" w:rsidRDefault="00E728DF"/>
    <w:p w14:paraId="3C94BCA8" w14:textId="77777777" w:rsidR="00E728DF" w:rsidRDefault="00E728DF"/>
    <w:p w14:paraId="31164383" w14:textId="77777777" w:rsidR="00E728DF" w:rsidRDefault="00E728DF"/>
    <w:p w14:paraId="3E28C132" w14:textId="77777777" w:rsidR="00E728DF" w:rsidRDefault="00E728DF"/>
    <w:p w14:paraId="3C887561" w14:textId="77777777" w:rsidR="00E728DF" w:rsidRDefault="00E728DF"/>
    <w:p w14:paraId="5A0BD863" w14:textId="77777777" w:rsidR="00E728DF" w:rsidRDefault="00E728DF"/>
    <w:p w14:paraId="1379391E" w14:textId="77777777" w:rsidR="00E728DF" w:rsidRDefault="00E728DF"/>
    <w:p w14:paraId="2C90DDA3" w14:textId="77777777" w:rsidR="00E728DF" w:rsidRDefault="00E728DF"/>
    <w:p w14:paraId="4C93705C" w14:textId="77777777" w:rsidR="00E728DF" w:rsidRDefault="00E728DF"/>
    <w:p w14:paraId="4F4A5176" w14:textId="77777777" w:rsidR="00E728DF" w:rsidRDefault="00E728DF"/>
    <w:p w14:paraId="7124061D" w14:textId="77777777" w:rsidR="00E728DF" w:rsidRDefault="00E728DF"/>
    <w:p w14:paraId="0E0B761B" w14:textId="77777777" w:rsidR="00E728DF" w:rsidRDefault="00E728DF"/>
    <w:p w14:paraId="68BEAF1D" w14:textId="77777777" w:rsidR="00E728DF" w:rsidRDefault="00E728DF"/>
    <w:p w14:paraId="24662FFD" w14:textId="737730A7" w:rsidR="00E728DF" w:rsidRPr="00A3090F" w:rsidRDefault="008D4622" w:rsidP="00A3090F">
      <w:pPr>
        <w:spacing w:before="120" w:after="0"/>
        <w:ind w:left="709"/>
        <w:rPr>
          <w:rFonts w:ascii="Lato" w:hAnsi="Lato"/>
          <w:color w:val="24192D"/>
          <w:sz w:val="100"/>
          <w:szCs w:val="100"/>
        </w:rPr>
      </w:pPr>
      <w:r w:rsidRPr="00A3090F">
        <w:rPr>
          <w:rFonts w:ascii="Lato" w:hAnsi="Lato"/>
          <w:color w:val="24192D"/>
          <w:sz w:val="100"/>
          <w:szCs w:val="100"/>
        </w:rPr>
        <w:t>Nevenfunctieregister</w:t>
      </w:r>
      <w:r w:rsidR="00DF2850" w:rsidRPr="00A3090F">
        <w:rPr>
          <w:rFonts w:ascii="Lato" w:hAnsi="Lato"/>
          <w:color w:val="24192D"/>
          <w:sz w:val="100"/>
          <w:szCs w:val="100"/>
        </w:rPr>
        <w:t xml:space="preserve"> RvT en CvB</w:t>
      </w:r>
    </w:p>
    <w:p w14:paraId="54DB3E2D" w14:textId="77777777" w:rsidR="00243151" w:rsidRDefault="00243151" w:rsidP="001A4413">
      <w:pPr>
        <w:spacing w:before="40" w:after="0"/>
        <w:rPr>
          <w:rFonts w:ascii="Lato" w:hAnsi="Lato"/>
          <w:b/>
          <w:bCs/>
          <w:color w:val="24192D"/>
          <w:sz w:val="22"/>
          <w:szCs w:val="22"/>
        </w:rPr>
      </w:pPr>
    </w:p>
    <w:p w14:paraId="19AE9D79" w14:textId="77777777" w:rsidR="00243151" w:rsidRDefault="00243151" w:rsidP="001A4413">
      <w:pPr>
        <w:spacing w:before="40" w:after="0"/>
        <w:rPr>
          <w:rFonts w:ascii="Lato" w:hAnsi="Lato"/>
          <w:b/>
          <w:bCs/>
          <w:color w:val="24192D"/>
          <w:sz w:val="22"/>
          <w:szCs w:val="22"/>
        </w:rPr>
      </w:pPr>
    </w:p>
    <w:p w14:paraId="755078BF" w14:textId="26987C28" w:rsidR="00243151" w:rsidRPr="00243151" w:rsidRDefault="001A4413" w:rsidP="002760A4">
      <w:pPr>
        <w:spacing w:before="60" w:after="0" w:line="240" w:lineRule="auto"/>
        <w:rPr>
          <w:rFonts w:ascii="Lato" w:hAnsi="Lato"/>
          <w:b/>
          <w:bCs/>
          <w:color w:val="24192D"/>
          <w:sz w:val="22"/>
          <w:szCs w:val="22"/>
        </w:rPr>
      </w:pPr>
      <w:r>
        <w:rPr>
          <w:rFonts w:ascii="Lato" w:hAnsi="Lato"/>
          <w:b/>
          <w:bCs/>
          <w:color w:val="24192D"/>
          <w:sz w:val="22"/>
          <w:szCs w:val="22"/>
        </w:rPr>
        <w:br/>
      </w:r>
      <w:r>
        <w:rPr>
          <w:rFonts w:ascii="Lato" w:hAnsi="Lato"/>
          <w:b/>
          <w:bCs/>
          <w:color w:val="24192D"/>
          <w:sz w:val="22"/>
          <w:szCs w:val="22"/>
        </w:rPr>
        <w:br/>
      </w:r>
    </w:p>
    <w:p w14:paraId="6401C3C1" w14:textId="77777777" w:rsidR="00DF2850" w:rsidRDefault="00DF2850" w:rsidP="00DF2850">
      <w:pPr>
        <w:pStyle w:val="Kop1"/>
      </w:pPr>
      <w:r w:rsidRPr="0036502B">
        <w:lastRenderedPageBreak/>
        <w:t xml:space="preserve">Nevenfuncties Raad van Toezicht </w:t>
      </w:r>
    </w:p>
    <w:p w14:paraId="347AFB26" w14:textId="038FE912" w:rsidR="00DF2850" w:rsidRPr="0036502B" w:rsidRDefault="00DF2850" w:rsidP="00DF2850">
      <w:pPr>
        <w:pStyle w:val="Kop1"/>
      </w:pPr>
      <w:r w:rsidRPr="0036502B">
        <w:t xml:space="preserve">(laatst geactualiseerd: </w:t>
      </w:r>
      <w:r w:rsidR="00742CAA">
        <w:t>mei</w:t>
      </w:r>
      <w:r w:rsidRPr="0036502B">
        <w:t xml:space="preserve"> 2026)</w:t>
      </w:r>
    </w:p>
    <w:p w14:paraId="00632B2C" w14:textId="77777777" w:rsidR="001A4413" w:rsidRDefault="001A4413">
      <w:pPr>
        <w:rPr>
          <w:rFonts w:ascii="Lato" w:hAnsi="Lato"/>
          <w:b/>
          <w:bCs/>
          <w:color w:val="24192D"/>
          <w:sz w:val="28"/>
          <w:szCs w:val="28"/>
        </w:rPr>
      </w:pPr>
    </w:p>
    <w:p w14:paraId="14678568" w14:textId="6E9F2C1E" w:rsidR="0036502B" w:rsidRDefault="008D4622">
      <w:pPr>
        <w:rPr>
          <w:rFonts w:ascii="Lato" w:hAnsi="Lato"/>
        </w:rPr>
      </w:pPr>
      <w:r w:rsidRPr="008D4622">
        <w:rPr>
          <w:rFonts w:ascii="Lato" w:hAnsi="Lato"/>
        </w:rPr>
        <w:t>In het kader van de Governancecode funderend onderwijs publiceert rsg de Borgen de nevenfuncties van de leden van de Raad van Toezicht</w:t>
      </w:r>
      <w:r w:rsidR="00052B0C" w:rsidRPr="00052B0C">
        <w:t xml:space="preserve"> </w:t>
      </w:r>
      <w:r w:rsidR="00052B0C" w:rsidRPr="00052B0C">
        <w:rPr>
          <w:rFonts w:ascii="Lato" w:hAnsi="Lato"/>
        </w:rPr>
        <w:t>en het College van Bestuur</w:t>
      </w:r>
      <w:r w:rsidRPr="008D4622">
        <w:rPr>
          <w:rFonts w:ascii="Lato" w:hAnsi="Lato"/>
        </w:rPr>
        <w:t xml:space="preserve">. Hiermee geven wij transparantie over (de schijn van) belangenverstrengeling. </w:t>
      </w:r>
      <w:r w:rsidR="00052B0C" w:rsidRPr="00052B0C">
        <w:rPr>
          <w:rFonts w:ascii="Lato" w:hAnsi="Lato"/>
        </w:rPr>
        <w:t>Het nevenfunctieregister wordt jaarlijks geactualiseerd en nieuwe nevenfuncties worden vooraf gemeld en getoetst op mogelijke belangenverstrengeling.</w:t>
      </w:r>
    </w:p>
    <w:p w14:paraId="618D5E0D" w14:textId="77777777" w:rsidR="0036502B" w:rsidRDefault="0036502B">
      <w:pPr>
        <w:rPr>
          <w:rFonts w:ascii="Lato" w:hAnsi="Lato"/>
        </w:rPr>
      </w:pPr>
    </w:p>
    <w:p w14:paraId="7E6F9183" w14:textId="77777777" w:rsidR="00DF2850" w:rsidRPr="00DF2850" w:rsidRDefault="00DF2850" w:rsidP="00DF2850">
      <w:pPr>
        <w:rPr>
          <w:rFonts w:ascii="Lato" w:hAnsi="Lato"/>
          <w:b/>
          <w:bCs/>
        </w:rPr>
      </w:pPr>
      <w:r w:rsidRPr="00DF2850">
        <w:rPr>
          <w:rFonts w:ascii="Lato" w:hAnsi="Lato"/>
          <w:b/>
          <w:bCs/>
        </w:rPr>
        <w:t>Rob Schuur (voorzitter)</w:t>
      </w:r>
    </w:p>
    <w:tbl>
      <w:tblPr>
        <w:tblStyle w:val="Rastertabel1licht-Accent2"/>
        <w:tblW w:w="0" w:type="auto"/>
        <w:tblLook w:val="04A0" w:firstRow="1" w:lastRow="0" w:firstColumn="1" w:lastColumn="0" w:noHBand="0" w:noVBand="1"/>
      </w:tblPr>
      <w:tblGrid>
        <w:gridCol w:w="3269"/>
        <w:gridCol w:w="2878"/>
        <w:gridCol w:w="1997"/>
        <w:gridCol w:w="1265"/>
        <w:gridCol w:w="1921"/>
      </w:tblGrid>
      <w:tr w:rsidR="00DF2850" w:rsidRPr="00DF2850" w14:paraId="09A5208D" w14:textId="77777777" w:rsidTr="00DF28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2E5A1C" w14:textId="77777777" w:rsidR="00DF2850" w:rsidRPr="00DF2850" w:rsidRDefault="00DF2850" w:rsidP="00DF2850">
            <w:pPr>
              <w:spacing w:after="160" w:line="278" w:lineRule="auto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Organisatie</w:t>
            </w:r>
          </w:p>
        </w:tc>
        <w:tc>
          <w:tcPr>
            <w:tcW w:w="0" w:type="auto"/>
            <w:hideMark/>
          </w:tcPr>
          <w:p w14:paraId="2243A00B" w14:textId="77777777" w:rsidR="00DF2850" w:rsidRPr="00DF2850" w:rsidRDefault="00DF2850" w:rsidP="00DF2850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Nevenfunctie</w:t>
            </w:r>
          </w:p>
        </w:tc>
        <w:tc>
          <w:tcPr>
            <w:tcW w:w="0" w:type="auto"/>
            <w:hideMark/>
          </w:tcPr>
          <w:p w14:paraId="175F7E7F" w14:textId="77777777" w:rsidR="00DF2850" w:rsidRPr="00DF2850" w:rsidRDefault="00DF2850" w:rsidP="00DF2850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Aard</w:t>
            </w:r>
          </w:p>
        </w:tc>
        <w:tc>
          <w:tcPr>
            <w:tcW w:w="0" w:type="auto"/>
            <w:hideMark/>
          </w:tcPr>
          <w:p w14:paraId="45847FF7" w14:textId="77777777" w:rsidR="00DF2850" w:rsidRPr="00DF2850" w:rsidRDefault="00DF2850" w:rsidP="00DF2850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Bezoldigd</w:t>
            </w:r>
          </w:p>
        </w:tc>
        <w:tc>
          <w:tcPr>
            <w:tcW w:w="0" w:type="auto"/>
            <w:hideMark/>
          </w:tcPr>
          <w:p w14:paraId="072DF88E" w14:textId="77777777" w:rsidR="00DF2850" w:rsidRPr="00DF2850" w:rsidRDefault="00DF2850" w:rsidP="00DF2850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Periode</w:t>
            </w:r>
          </w:p>
        </w:tc>
      </w:tr>
      <w:tr w:rsidR="00DF2850" w:rsidRPr="00DF2850" w14:paraId="6E5600C2" w14:textId="77777777" w:rsidTr="00DF28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DE8735" w14:textId="77777777" w:rsidR="00DF2850" w:rsidRPr="00756157" w:rsidRDefault="00DF2850" w:rsidP="00DF2850">
            <w:pPr>
              <w:spacing w:after="160" w:line="278" w:lineRule="auto"/>
              <w:rPr>
                <w:rFonts w:ascii="Lato" w:hAnsi="Lato"/>
                <w:b w:val="0"/>
                <w:bCs w:val="0"/>
              </w:rPr>
            </w:pPr>
            <w:r w:rsidRPr="00756157">
              <w:rPr>
                <w:rFonts w:ascii="Lato" w:hAnsi="Lato"/>
                <w:b w:val="0"/>
                <w:bCs w:val="0"/>
              </w:rPr>
              <w:t>Stichting Ommeriek</w:t>
            </w:r>
          </w:p>
        </w:tc>
        <w:tc>
          <w:tcPr>
            <w:tcW w:w="0" w:type="auto"/>
            <w:hideMark/>
          </w:tcPr>
          <w:p w14:paraId="59F5C8C1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Voorzitter Raad van Toezicht</w:t>
            </w:r>
          </w:p>
        </w:tc>
        <w:tc>
          <w:tcPr>
            <w:tcW w:w="0" w:type="auto"/>
            <w:hideMark/>
          </w:tcPr>
          <w:p w14:paraId="45237F69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toezichthoudend</w:t>
            </w:r>
          </w:p>
        </w:tc>
        <w:tc>
          <w:tcPr>
            <w:tcW w:w="0" w:type="auto"/>
            <w:hideMark/>
          </w:tcPr>
          <w:p w14:paraId="7DDBBD2D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ja</w:t>
            </w:r>
          </w:p>
        </w:tc>
        <w:tc>
          <w:tcPr>
            <w:tcW w:w="0" w:type="auto"/>
            <w:hideMark/>
          </w:tcPr>
          <w:p w14:paraId="71F565F9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01-12-2023 – heden</w:t>
            </w:r>
          </w:p>
        </w:tc>
      </w:tr>
      <w:tr w:rsidR="00DF2850" w:rsidRPr="00DF2850" w14:paraId="69B9EA5F" w14:textId="77777777" w:rsidTr="00DF28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6803B1" w14:textId="77777777" w:rsidR="00DF2850" w:rsidRPr="00756157" w:rsidRDefault="00DF2850" w:rsidP="00DF2850">
            <w:pPr>
              <w:spacing w:after="160" w:line="278" w:lineRule="auto"/>
              <w:rPr>
                <w:rFonts w:ascii="Lato" w:hAnsi="Lato"/>
                <w:b w:val="0"/>
                <w:bCs w:val="0"/>
              </w:rPr>
            </w:pPr>
            <w:r w:rsidRPr="00756157">
              <w:rPr>
                <w:rFonts w:ascii="Lato" w:hAnsi="Lato"/>
                <w:b w:val="0"/>
                <w:bCs w:val="0"/>
              </w:rPr>
              <w:t>SWV Passend Onderwijs Zuid-Oost Friesland 21.02</w:t>
            </w:r>
          </w:p>
        </w:tc>
        <w:tc>
          <w:tcPr>
            <w:tcW w:w="0" w:type="auto"/>
            <w:hideMark/>
          </w:tcPr>
          <w:p w14:paraId="556288D2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Voorzitter toezichthoudend bestuur</w:t>
            </w:r>
          </w:p>
        </w:tc>
        <w:tc>
          <w:tcPr>
            <w:tcW w:w="0" w:type="auto"/>
            <w:hideMark/>
          </w:tcPr>
          <w:p w14:paraId="4027D34E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toezichthoudend</w:t>
            </w:r>
          </w:p>
        </w:tc>
        <w:tc>
          <w:tcPr>
            <w:tcW w:w="0" w:type="auto"/>
            <w:hideMark/>
          </w:tcPr>
          <w:p w14:paraId="52E22A35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ja</w:t>
            </w:r>
          </w:p>
        </w:tc>
        <w:tc>
          <w:tcPr>
            <w:tcW w:w="0" w:type="auto"/>
            <w:hideMark/>
          </w:tcPr>
          <w:p w14:paraId="497A090C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01-09-2024 – heden</w:t>
            </w:r>
          </w:p>
        </w:tc>
      </w:tr>
      <w:tr w:rsidR="00DF2850" w:rsidRPr="00DF2850" w14:paraId="19AF2E88" w14:textId="77777777" w:rsidTr="00DF28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6136A0" w14:textId="77777777" w:rsidR="00DF2850" w:rsidRPr="00756157" w:rsidRDefault="00DF2850" w:rsidP="00DF2850">
            <w:pPr>
              <w:spacing w:after="160" w:line="278" w:lineRule="auto"/>
              <w:rPr>
                <w:rFonts w:ascii="Lato" w:hAnsi="Lato"/>
                <w:b w:val="0"/>
                <w:bCs w:val="0"/>
              </w:rPr>
            </w:pPr>
            <w:r w:rsidRPr="00756157">
              <w:rPr>
                <w:rFonts w:ascii="Lato" w:hAnsi="Lato"/>
                <w:b w:val="0"/>
                <w:bCs w:val="0"/>
              </w:rPr>
              <w:t>Donar Groningen B.V.</w:t>
            </w:r>
          </w:p>
        </w:tc>
        <w:tc>
          <w:tcPr>
            <w:tcW w:w="0" w:type="auto"/>
            <w:hideMark/>
          </w:tcPr>
          <w:p w14:paraId="5879521E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Voorzitter Raad van Commissarissen</w:t>
            </w:r>
          </w:p>
        </w:tc>
        <w:tc>
          <w:tcPr>
            <w:tcW w:w="0" w:type="auto"/>
            <w:hideMark/>
          </w:tcPr>
          <w:p w14:paraId="4150395E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toezichthoudend</w:t>
            </w:r>
          </w:p>
        </w:tc>
        <w:tc>
          <w:tcPr>
            <w:tcW w:w="0" w:type="auto"/>
            <w:hideMark/>
          </w:tcPr>
          <w:p w14:paraId="3DB59747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nee</w:t>
            </w:r>
          </w:p>
        </w:tc>
        <w:tc>
          <w:tcPr>
            <w:tcW w:w="0" w:type="auto"/>
            <w:hideMark/>
          </w:tcPr>
          <w:p w14:paraId="7A79473F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01-09-2023 – heden</w:t>
            </w:r>
          </w:p>
        </w:tc>
      </w:tr>
      <w:tr w:rsidR="00DF2850" w:rsidRPr="00DF2850" w14:paraId="2C6EE0C1" w14:textId="77777777" w:rsidTr="00DF28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98C795" w14:textId="77777777" w:rsidR="00DF2850" w:rsidRPr="00756157" w:rsidRDefault="00DF2850" w:rsidP="00DF2850">
            <w:pPr>
              <w:spacing w:after="160" w:line="278" w:lineRule="auto"/>
              <w:rPr>
                <w:rFonts w:ascii="Lato" w:hAnsi="Lato"/>
                <w:b w:val="0"/>
                <w:bCs w:val="0"/>
              </w:rPr>
            </w:pPr>
            <w:r w:rsidRPr="00756157">
              <w:rPr>
                <w:rFonts w:ascii="Lato" w:hAnsi="Lato"/>
                <w:b w:val="0"/>
                <w:bCs w:val="0"/>
              </w:rPr>
              <w:t>SWV Passend Onderwijs PO 22.01</w:t>
            </w:r>
          </w:p>
        </w:tc>
        <w:tc>
          <w:tcPr>
            <w:tcW w:w="0" w:type="auto"/>
            <w:hideMark/>
          </w:tcPr>
          <w:p w14:paraId="302D9777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Voorzitter toezichthoudend bestuur</w:t>
            </w:r>
          </w:p>
        </w:tc>
        <w:tc>
          <w:tcPr>
            <w:tcW w:w="0" w:type="auto"/>
            <w:hideMark/>
          </w:tcPr>
          <w:p w14:paraId="60187F47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toezichthoudend</w:t>
            </w:r>
          </w:p>
        </w:tc>
        <w:tc>
          <w:tcPr>
            <w:tcW w:w="0" w:type="auto"/>
            <w:hideMark/>
          </w:tcPr>
          <w:p w14:paraId="26D7B8D6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ja</w:t>
            </w:r>
          </w:p>
        </w:tc>
        <w:tc>
          <w:tcPr>
            <w:tcW w:w="0" w:type="auto"/>
            <w:hideMark/>
          </w:tcPr>
          <w:p w14:paraId="3CDAAEC0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01-06-2023 – heden</w:t>
            </w:r>
          </w:p>
        </w:tc>
      </w:tr>
      <w:tr w:rsidR="00DF2850" w:rsidRPr="00DF2850" w14:paraId="7EB76B01" w14:textId="77777777" w:rsidTr="00DF28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B12042" w14:textId="77777777" w:rsidR="00DF2850" w:rsidRPr="00756157" w:rsidRDefault="00DF2850" w:rsidP="00DF2850">
            <w:pPr>
              <w:spacing w:after="160" w:line="278" w:lineRule="auto"/>
              <w:rPr>
                <w:rFonts w:ascii="Lato" w:hAnsi="Lato"/>
                <w:b w:val="0"/>
                <w:bCs w:val="0"/>
              </w:rPr>
            </w:pPr>
            <w:r w:rsidRPr="00756157">
              <w:rPr>
                <w:rFonts w:ascii="Lato" w:hAnsi="Lato"/>
                <w:b w:val="0"/>
                <w:bCs w:val="0"/>
              </w:rPr>
              <w:t>SWV Passend Onderwijs VO 22.01</w:t>
            </w:r>
          </w:p>
        </w:tc>
        <w:tc>
          <w:tcPr>
            <w:tcW w:w="0" w:type="auto"/>
            <w:hideMark/>
          </w:tcPr>
          <w:p w14:paraId="0A2F5D25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Voorzitter toezichthoudend bestuur</w:t>
            </w:r>
          </w:p>
        </w:tc>
        <w:tc>
          <w:tcPr>
            <w:tcW w:w="0" w:type="auto"/>
            <w:hideMark/>
          </w:tcPr>
          <w:p w14:paraId="56150DC3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toezichthoudend</w:t>
            </w:r>
          </w:p>
        </w:tc>
        <w:tc>
          <w:tcPr>
            <w:tcW w:w="0" w:type="auto"/>
            <w:hideMark/>
          </w:tcPr>
          <w:p w14:paraId="00BDC9F6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ja</w:t>
            </w:r>
          </w:p>
        </w:tc>
        <w:tc>
          <w:tcPr>
            <w:tcW w:w="0" w:type="auto"/>
            <w:hideMark/>
          </w:tcPr>
          <w:p w14:paraId="0BF986DC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01-01-2020 – heden</w:t>
            </w:r>
          </w:p>
        </w:tc>
      </w:tr>
      <w:tr w:rsidR="00DF2850" w:rsidRPr="00DF2850" w14:paraId="2DAA68B3" w14:textId="77777777" w:rsidTr="00DF28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90FCD6" w14:textId="77777777" w:rsidR="00DF2850" w:rsidRPr="00756157" w:rsidRDefault="00DF2850" w:rsidP="00DF2850">
            <w:pPr>
              <w:spacing w:after="160" w:line="278" w:lineRule="auto"/>
              <w:rPr>
                <w:rFonts w:ascii="Lato" w:hAnsi="Lato"/>
                <w:b w:val="0"/>
                <w:bCs w:val="0"/>
              </w:rPr>
            </w:pPr>
            <w:r w:rsidRPr="00756157">
              <w:rPr>
                <w:rFonts w:ascii="Lato" w:hAnsi="Lato"/>
                <w:b w:val="0"/>
                <w:bCs w:val="0"/>
              </w:rPr>
              <w:t>KidsFirst</w:t>
            </w:r>
          </w:p>
        </w:tc>
        <w:tc>
          <w:tcPr>
            <w:tcW w:w="0" w:type="auto"/>
            <w:hideMark/>
          </w:tcPr>
          <w:p w14:paraId="1E407C87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Lid Raad van Commissarissen</w:t>
            </w:r>
          </w:p>
        </w:tc>
        <w:tc>
          <w:tcPr>
            <w:tcW w:w="0" w:type="auto"/>
            <w:hideMark/>
          </w:tcPr>
          <w:p w14:paraId="2AF61844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toezichthoudend</w:t>
            </w:r>
          </w:p>
        </w:tc>
        <w:tc>
          <w:tcPr>
            <w:tcW w:w="0" w:type="auto"/>
            <w:hideMark/>
          </w:tcPr>
          <w:p w14:paraId="3E0DBEA5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ja</w:t>
            </w:r>
          </w:p>
        </w:tc>
        <w:tc>
          <w:tcPr>
            <w:tcW w:w="0" w:type="auto"/>
            <w:hideMark/>
          </w:tcPr>
          <w:p w14:paraId="3057A6E5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01-01-2021 – heden</w:t>
            </w:r>
          </w:p>
        </w:tc>
      </w:tr>
      <w:tr w:rsidR="00DF2850" w:rsidRPr="00DF2850" w14:paraId="18980890" w14:textId="77777777" w:rsidTr="00DF28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7F55C5" w14:textId="77777777" w:rsidR="00DF2850" w:rsidRPr="00756157" w:rsidRDefault="00DF2850" w:rsidP="00DF2850">
            <w:pPr>
              <w:spacing w:after="160" w:line="278" w:lineRule="auto"/>
              <w:rPr>
                <w:rFonts w:ascii="Lato" w:hAnsi="Lato"/>
                <w:b w:val="0"/>
                <w:bCs w:val="0"/>
              </w:rPr>
            </w:pPr>
            <w:r w:rsidRPr="00756157">
              <w:rPr>
                <w:rFonts w:ascii="Lato" w:hAnsi="Lato"/>
                <w:b w:val="0"/>
                <w:bCs w:val="0"/>
              </w:rPr>
              <w:t>Stichting WerkPro</w:t>
            </w:r>
          </w:p>
        </w:tc>
        <w:tc>
          <w:tcPr>
            <w:tcW w:w="0" w:type="auto"/>
            <w:hideMark/>
          </w:tcPr>
          <w:p w14:paraId="190A4FFE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Voorzitter Raad van Commissarissen</w:t>
            </w:r>
          </w:p>
        </w:tc>
        <w:tc>
          <w:tcPr>
            <w:tcW w:w="0" w:type="auto"/>
            <w:hideMark/>
          </w:tcPr>
          <w:p w14:paraId="3BAB8CA1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toezichthoudend</w:t>
            </w:r>
          </w:p>
        </w:tc>
        <w:tc>
          <w:tcPr>
            <w:tcW w:w="0" w:type="auto"/>
            <w:hideMark/>
          </w:tcPr>
          <w:p w14:paraId="3F3ECFA9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ja</w:t>
            </w:r>
          </w:p>
        </w:tc>
        <w:tc>
          <w:tcPr>
            <w:tcW w:w="0" w:type="auto"/>
            <w:hideMark/>
          </w:tcPr>
          <w:p w14:paraId="67B151B2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01-07-2018 – heden</w:t>
            </w:r>
          </w:p>
        </w:tc>
      </w:tr>
      <w:tr w:rsidR="00DF2850" w:rsidRPr="00DF2850" w14:paraId="704E8B3E" w14:textId="77777777" w:rsidTr="00DF28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8D2932" w14:textId="77777777" w:rsidR="00DF2850" w:rsidRPr="00756157" w:rsidRDefault="00DF2850" w:rsidP="00DF2850">
            <w:pPr>
              <w:spacing w:after="160" w:line="278" w:lineRule="auto"/>
              <w:rPr>
                <w:rFonts w:ascii="Lato" w:hAnsi="Lato"/>
                <w:b w:val="0"/>
                <w:bCs w:val="0"/>
              </w:rPr>
            </w:pPr>
            <w:r w:rsidRPr="00756157">
              <w:rPr>
                <w:rFonts w:ascii="Lato" w:hAnsi="Lato"/>
                <w:b w:val="0"/>
                <w:bCs w:val="0"/>
              </w:rPr>
              <w:t>Stichting Startbaan</w:t>
            </w:r>
          </w:p>
        </w:tc>
        <w:tc>
          <w:tcPr>
            <w:tcW w:w="0" w:type="auto"/>
            <w:hideMark/>
          </w:tcPr>
          <w:p w14:paraId="11723570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Voorzitter Raad van Commissarissen</w:t>
            </w:r>
          </w:p>
        </w:tc>
        <w:tc>
          <w:tcPr>
            <w:tcW w:w="0" w:type="auto"/>
            <w:hideMark/>
          </w:tcPr>
          <w:p w14:paraId="6578CE18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toezichthoudend</w:t>
            </w:r>
          </w:p>
        </w:tc>
        <w:tc>
          <w:tcPr>
            <w:tcW w:w="0" w:type="auto"/>
            <w:hideMark/>
          </w:tcPr>
          <w:p w14:paraId="668768B3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ja</w:t>
            </w:r>
          </w:p>
        </w:tc>
        <w:tc>
          <w:tcPr>
            <w:tcW w:w="0" w:type="auto"/>
            <w:hideMark/>
          </w:tcPr>
          <w:p w14:paraId="73C89023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01-07-2018 – heden</w:t>
            </w:r>
          </w:p>
        </w:tc>
      </w:tr>
      <w:tr w:rsidR="00DF2850" w:rsidRPr="00DF2850" w14:paraId="042C62C2" w14:textId="77777777" w:rsidTr="00DF28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040C588" w14:textId="77777777" w:rsidR="00DF2850" w:rsidRPr="00756157" w:rsidRDefault="00DF2850" w:rsidP="00DF2850">
            <w:pPr>
              <w:spacing w:after="160" w:line="278" w:lineRule="auto"/>
              <w:rPr>
                <w:rFonts w:ascii="Lato" w:hAnsi="Lato"/>
                <w:b w:val="0"/>
                <w:bCs w:val="0"/>
              </w:rPr>
            </w:pPr>
            <w:r w:rsidRPr="00756157">
              <w:rPr>
                <w:rFonts w:ascii="Lato" w:hAnsi="Lato"/>
                <w:b w:val="0"/>
                <w:bCs w:val="0"/>
              </w:rPr>
              <w:t>Stichting Botteldaip</w:t>
            </w:r>
          </w:p>
        </w:tc>
        <w:tc>
          <w:tcPr>
            <w:tcW w:w="0" w:type="auto"/>
            <w:hideMark/>
          </w:tcPr>
          <w:p w14:paraId="1FE6BD90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Voorzitter Raad van Commissarissen</w:t>
            </w:r>
          </w:p>
        </w:tc>
        <w:tc>
          <w:tcPr>
            <w:tcW w:w="0" w:type="auto"/>
            <w:hideMark/>
          </w:tcPr>
          <w:p w14:paraId="7202F7E7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toezichthoudend</w:t>
            </w:r>
          </w:p>
        </w:tc>
        <w:tc>
          <w:tcPr>
            <w:tcW w:w="0" w:type="auto"/>
            <w:hideMark/>
          </w:tcPr>
          <w:p w14:paraId="76ED5AC4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ja</w:t>
            </w:r>
          </w:p>
        </w:tc>
        <w:tc>
          <w:tcPr>
            <w:tcW w:w="0" w:type="auto"/>
            <w:hideMark/>
          </w:tcPr>
          <w:p w14:paraId="0AC0092B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01-07-2018 – 31-12-2025</w:t>
            </w:r>
          </w:p>
        </w:tc>
      </w:tr>
      <w:tr w:rsidR="00DF2850" w:rsidRPr="00DF2850" w14:paraId="176C056C" w14:textId="77777777" w:rsidTr="00DF28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D55F6E" w14:textId="77777777" w:rsidR="00DF2850" w:rsidRPr="00756157" w:rsidRDefault="00DF2850" w:rsidP="00DF2850">
            <w:pPr>
              <w:spacing w:after="160" w:line="278" w:lineRule="auto"/>
              <w:rPr>
                <w:rFonts w:ascii="Lato" w:hAnsi="Lato"/>
                <w:b w:val="0"/>
                <w:bCs w:val="0"/>
              </w:rPr>
            </w:pPr>
            <w:r w:rsidRPr="00756157">
              <w:rPr>
                <w:rFonts w:ascii="Lato" w:hAnsi="Lato"/>
                <w:b w:val="0"/>
                <w:bCs w:val="0"/>
              </w:rPr>
              <w:t>Lucia Marthas Institute</w:t>
            </w:r>
          </w:p>
        </w:tc>
        <w:tc>
          <w:tcPr>
            <w:tcW w:w="0" w:type="auto"/>
            <w:hideMark/>
          </w:tcPr>
          <w:p w14:paraId="55BAC637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Voorzitter Raad van Toezicht</w:t>
            </w:r>
          </w:p>
        </w:tc>
        <w:tc>
          <w:tcPr>
            <w:tcW w:w="0" w:type="auto"/>
            <w:hideMark/>
          </w:tcPr>
          <w:p w14:paraId="79532237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toezichthoudend</w:t>
            </w:r>
          </w:p>
        </w:tc>
        <w:tc>
          <w:tcPr>
            <w:tcW w:w="0" w:type="auto"/>
            <w:hideMark/>
          </w:tcPr>
          <w:p w14:paraId="055489F3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nee</w:t>
            </w:r>
          </w:p>
        </w:tc>
        <w:tc>
          <w:tcPr>
            <w:tcW w:w="0" w:type="auto"/>
            <w:hideMark/>
          </w:tcPr>
          <w:p w14:paraId="173CED65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01-05-2021 – 31-10-2025</w:t>
            </w:r>
          </w:p>
        </w:tc>
      </w:tr>
      <w:tr w:rsidR="00DF2850" w:rsidRPr="00DF2850" w14:paraId="781A4151" w14:textId="77777777" w:rsidTr="00DF28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18CFE3" w14:textId="77777777" w:rsidR="00DF2850" w:rsidRPr="00756157" w:rsidRDefault="00DF2850" w:rsidP="00DF2850">
            <w:pPr>
              <w:spacing w:after="160" w:line="278" w:lineRule="auto"/>
              <w:rPr>
                <w:rFonts w:ascii="Lato" w:hAnsi="Lato"/>
                <w:b w:val="0"/>
                <w:bCs w:val="0"/>
              </w:rPr>
            </w:pPr>
            <w:r w:rsidRPr="00756157">
              <w:rPr>
                <w:rFonts w:ascii="Lato" w:hAnsi="Lato"/>
                <w:b w:val="0"/>
                <w:bCs w:val="0"/>
              </w:rPr>
              <w:lastRenderedPageBreak/>
              <w:t>Stichting Museum aan de A</w:t>
            </w:r>
          </w:p>
        </w:tc>
        <w:tc>
          <w:tcPr>
            <w:tcW w:w="0" w:type="auto"/>
            <w:hideMark/>
          </w:tcPr>
          <w:p w14:paraId="20EBEE2A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Voorzitter Raad van Toezicht</w:t>
            </w:r>
          </w:p>
        </w:tc>
        <w:tc>
          <w:tcPr>
            <w:tcW w:w="0" w:type="auto"/>
            <w:hideMark/>
          </w:tcPr>
          <w:p w14:paraId="161C8BAA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toezichthoudend</w:t>
            </w:r>
          </w:p>
        </w:tc>
        <w:tc>
          <w:tcPr>
            <w:tcW w:w="0" w:type="auto"/>
            <w:hideMark/>
          </w:tcPr>
          <w:p w14:paraId="6026BA65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nee</w:t>
            </w:r>
          </w:p>
        </w:tc>
        <w:tc>
          <w:tcPr>
            <w:tcW w:w="0" w:type="auto"/>
            <w:hideMark/>
          </w:tcPr>
          <w:p w14:paraId="48C99307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01-06-2020 – heden</w:t>
            </w:r>
          </w:p>
        </w:tc>
      </w:tr>
      <w:tr w:rsidR="00DF2850" w:rsidRPr="00DF2850" w14:paraId="2FC23552" w14:textId="77777777" w:rsidTr="00DF28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48AF19" w14:textId="77777777" w:rsidR="00DF2850" w:rsidRPr="00756157" w:rsidRDefault="00DF2850" w:rsidP="00DF2850">
            <w:pPr>
              <w:spacing w:after="160" w:line="278" w:lineRule="auto"/>
              <w:rPr>
                <w:rFonts w:ascii="Lato" w:hAnsi="Lato"/>
                <w:b w:val="0"/>
                <w:bCs w:val="0"/>
              </w:rPr>
            </w:pPr>
            <w:r w:rsidRPr="00756157">
              <w:rPr>
                <w:rFonts w:ascii="Lato" w:hAnsi="Lato"/>
                <w:b w:val="0"/>
                <w:bCs w:val="0"/>
              </w:rPr>
              <w:t>Jeugdfonds Sport &amp; Cultuur Groningen</w:t>
            </w:r>
          </w:p>
        </w:tc>
        <w:tc>
          <w:tcPr>
            <w:tcW w:w="0" w:type="auto"/>
            <w:hideMark/>
          </w:tcPr>
          <w:p w14:paraId="5972107F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Voorzitter bestuur</w:t>
            </w:r>
          </w:p>
        </w:tc>
        <w:tc>
          <w:tcPr>
            <w:tcW w:w="0" w:type="auto"/>
            <w:hideMark/>
          </w:tcPr>
          <w:p w14:paraId="07EFBDBE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bestuurlijk</w:t>
            </w:r>
          </w:p>
        </w:tc>
        <w:tc>
          <w:tcPr>
            <w:tcW w:w="0" w:type="auto"/>
            <w:hideMark/>
          </w:tcPr>
          <w:p w14:paraId="134EE131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nee</w:t>
            </w:r>
          </w:p>
        </w:tc>
        <w:tc>
          <w:tcPr>
            <w:tcW w:w="0" w:type="auto"/>
            <w:hideMark/>
          </w:tcPr>
          <w:p w14:paraId="5421CCFF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01-09-2020 – heden</w:t>
            </w:r>
          </w:p>
        </w:tc>
      </w:tr>
    </w:tbl>
    <w:p w14:paraId="488446BB" w14:textId="3C36CE97" w:rsidR="00DF2850" w:rsidRDefault="00DF2850" w:rsidP="00DF2850">
      <w:pPr>
        <w:rPr>
          <w:rFonts w:ascii="Lato" w:hAnsi="Lato"/>
        </w:rPr>
      </w:pPr>
    </w:p>
    <w:p w14:paraId="41BBA3ED" w14:textId="77777777" w:rsidR="00722704" w:rsidRPr="00722704" w:rsidRDefault="00722704" w:rsidP="00722704">
      <w:pPr>
        <w:rPr>
          <w:rFonts w:ascii="Lato" w:hAnsi="Lato"/>
          <w:b/>
          <w:bCs/>
        </w:rPr>
      </w:pPr>
      <w:r w:rsidRPr="00722704">
        <w:rPr>
          <w:rFonts w:ascii="Lato" w:hAnsi="Lato"/>
          <w:b/>
          <w:bCs/>
        </w:rPr>
        <w:t>David de Jong (vicevoorzitter)</w:t>
      </w:r>
    </w:p>
    <w:tbl>
      <w:tblPr>
        <w:tblStyle w:val="Rastertabel1licht-Accent2"/>
        <w:tblW w:w="0" w:type="auto"/>
        <w:tblLook w:val="04A0" w:firstRow="1" w:lastRow="0" w:firstColumn="1" w:lastColumn="0" w:noHBand="0" w:noVBand="1"/>
      </w:tblPr>
      <w:tblGrid>
        <w:gridCol w:w="3802"/>
        <w:gridCol w:w="2616"/>
        <w:gridCol w:w="1620"/>
        <w:gridCol w:w="1265"/>
        <w:gridCol w:w="2027"/>
      </w:tblGrid>
      <w:tr w:rsidR="00A3090F" w:rsidRPr="00722704" w14:paraId="07536080" w14:textId="77777777" w:rsidTr="00A309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8C84AD" w14:textId="77777777" w:rsidR="00722704" w:rsidRPr="00722704" w:rsidRDefault="00722704" w:rsidP="00722704">
            <w:pPr>
              <w:spacing w:after="160" w:line="278" w:lineRule="auto"/>
              <w:rPr>
                <w:rFonts w:ascii="Lato" w:hAnsi="Lato"/>
              </w:rPr>
            </w:pPr>
            <w:r w:rsidRPr="00722704">
              <w:rPr>
                <w:rFonts w:ascii="Lato" w:hAnsi="Lato"/>
              </w:rPr>
              <w:t>Organisatie</w:t>
            </w:r>
          </w:p>
        </w:tc>
        <w:tc>
          <w:tcPr>
            <w:tcW w:w="2432" w:type="dxa"/>
            <w:hideMark/>
          </w:tcPr>
          <w:p w14:paraId="67CAC8EC" w14:textId="77777777" w:rsidR="00722704" w:rsidRPr="00722704" w:rsidRDefault="00722704" w:rsidP="00722704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722704">
              <w:rPr>
                <w:rFonts w:ascii="Lato" w:hAnsi="Lato"/>
              </w:rPr>
              <w:t>Nevenfunctie</w:t>
            </w:r>
          </w:p>
        </w:tc>
        <w:tc>
          <w:tcPr>
            <w:tcW w:w="1620" w:type="dxa"/>
            <w:hideMark/>
          </w:tcPr>
          <w:p w14:paraId="698AEB09" w14:textId="77777777" w:rsidR="00722704" w:rsidRPr="00722704" w:rsidRDefault="00722704" w:rsidP="00722704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722704">
              <w:rPr>
                <w:rFonts w:ascii="Lato" w:hAnsi="Lato"/>
              </w:rPr>
              <w:t>Aard</w:t>
            </w:r>
          </w:p>
        </w:tc>
        <w:tc>
          <w:tcPr>
            <w:tcW w:w="0" w:type="auto"/>
            <w:hideMark/>
          </w:tcPr>
          <w:p w14:paraId="1167A84A" w14:textId="77777777" w:rsidR="00722704" w:rsidRPr="00722704" w:rsidRDefault="00722704" w:rsidP="00722704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722704">
              <w:rPr>
                <w:rFonts w:ascii="Lato" w:hAnsi="Lato"/>
              </w:rPr>
              <w:t>Bezoldigd</w:t>
            </w:r>
          </w:p>
        </w:tc>
        <w:tc>
          <w:tcPr>
            <w:tcW w:w="0" w:type="auto"/>
            <w:hideMark/>
          </w:tcPr>
          <w:p w14:paraId="50AFE790" w14:textId="77777777" w:rsidR="00722704" w:rsidRPr="00722704" w:rsidRDefault="00722704" w:rsidP="00722704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722704">
              <w:rPr>
                <w:rFonts w:ascii="Lato" w:hAnsi="Lato"/>
              </w:rPr>
              <w:t>Periode</w:t>
            </w:r>
          </w:p>
        </w:tc>
      </w:tr>
      <w:tr w:rsidR="00722704" w:rsidRPr="00722704" w14:paraId="1E9AFC31" w14:textId="77777777" w:rsidTr="00A309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A9B22B" w14:textId="77777777" w:rsidR="00722704" w:rsidRPr="00756157" w:rsidRDefault="00722704" w:rsidP="00722704">
            <w:pPr>
              <w:spacing w:after="160" w:line="278" w:lineRule="auto"/>
              <w:rPr>
                <w:rFonts w:ascii="Lato" w:hAnsi="Lato"/>
                <w:b w:val="0"/>
                <w:bCs w:val="0"/>
              </w:rPr>
            </w:pPr>
            <w:r w:rsidRPr="00756157">
              <w:rPr>
                <w:rFonts w:ascii="Lato" w:hAnsi="Lato"/>
                <w:b w:val="0"/>
                <w:bCs w:val="0"/>
              </w:rPr>
              <w:t>Noorderwind</w:t>
            </w:r>
          </w:p>
        </w:tc>
        <w:tc>
          <w:tcPr>
            <w:tcW w:w="2432" w:type="dxa"/>
            <w:hideMark/>
          </w:tcPr>
          <w:p w14:paraId="1D24E0C8" w14:textId="77777777" w:rsidR="00722704" w:rsidRPr="00722704" w:rsidRDefault="00722704" w:rsidP="0072270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722704">
              <w:rPr>
                <w:rFonts w:ascii="Lato" w:hAnsi="Lato"/>
              </w:rPr>
              <w:t>Voorzitter</w:t>
            </w:r>
          </w:p>
        </w:tc>
        <w:tc>
          <w:tcPr>
            <w:tcW w:w="1620" w:type="dxa"/>
            <w:hideMark/>
          </w:tcPr>
          <w:p w14:paraId="2AD0253C" w14:textId="77777777" w:rsidR="00722704" w:rsidRPr="00722704" w:rsidRDefault="00722704" w:rsidP="0072270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722704">
              <w:rPr>
                <w:rFonts w:ascii="Lato" w:hAnsi="Lato"/>
              </w:rPr>
              <w:t>adviserend</w:t>
            </w:r>
          </w:p>
        </w:tc>
        <w:tc>
          <w:tcPr>
            <w:tcW w:w="0" w:type="auto"/>
            <w:hideMark/>
          </w:tcPr>
          <w:p w14:paraId="0E313AB4" w14:textId="77777777" w:rsidR="00722704" w:rsidRPr="00722704" w:rsidRDefault="00722704" w:rsidP="0072270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722704">
              <w:rPr>
                <w:rFonts w:ascii="Lato" w:hAnsi="Lato"/>
              </w:rPr>
              <w:t>nee</w:t>
            </w:r>
          </w:p>
        </w:tc>
        <w:tc>
          <w:tcPr>
            <w:tcW w:w="0" w:type="auto"/>
            <w:hideMark/>
          </w:tcPr>
          <w:p w14:paraId="11A5BEF2" w14:textId="77777777" w:rsidR="00722704" w:rsidRPr="00722704" w:rsidRDefault="00722704" w:rsidP="0072270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722704">
              <w:rPr>
                <w:rFonts w:ascii="Lato" w:hAnsi="Lato"/>
              </w:rPr>
              <w:t>01-04-2021 – heden</w:t>
            </w:r>
          </w:p>
        </w:tc>
      </w:tr>
      <w:tr w:rsidR="00722704" w:rsidRPr="00722704" w14:paraId="3A7F048A" w14:textId="77777777" w:rsidTr="00A309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C9B912" w14:textId="77777777" w:rsidR="00722704" w:rsidRPr="00756157" w:rsidRDefault="00722704" w:rsidP="00722704">
            <w:pPr>
              <w:spacing w:after="160" w:line="278" w:lineRule="auto"/>
              <w:rPr>
                <w:rFonts w:ascii="Lato" w:hAnsi="Lato"/>
                <w:b w:val="0"/>
                <w:bCs w:val="0"/>
              </w:rPr>
            </w:pPr>
            <w:r w:rsidRPr="00756157">
              <w:rPr>
                <w:rFonts w:ascii="Lato" w:hAnsi="Lato"/>
                <w:b w:val="0"/>
                <w:bCs w:val="0"/>
              </w:rPr>
              <w:t>Provinciaal Bestuur ChristenUnie Drenthe</w:t>
            </w:r>
          </w:p>
        </w:tc>
        <w:tc>
          <w:tcPr>
            <w:tcW w:w="2432" w:type="dxa"/>
            <w:hideMark/>
          </w:tcPr>
          <w:p w14:paraId="67CDB623" w14:textId="77777777" w:rsidR="00722704" w:rsidRPr="00722704" w:rsidRDefault="00722704" w:rsidP="0072270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722704">
              <w:rPr>
                <w:rFonts w:ascii="Lato" w:hAnsi="Lato"/>
              </w:rPr>
              <w:t>Voorzitter</w:t>
            </w:r>
          </w:p>
        </w:tc>
        <w:tc>
          <w:tcPr>
            <w:tcW w:w="1620" w:type="dxa"/>
            <w:hideMark/>
          </w:tcPr>
          <w:p w14:paraId="59D14B4F" w14:textId="77777777" w:rsidR="00722704" w:rsidRPr="00722704" w:rsidRDefault="00722704" w:rsidP="0072270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722704">
              <w:rPr>
                <w:rFonts w:ascii="Lato" w:hAnsi="Lato"/>
              </w:rPr>
              <w:t>bestuurlijk</w:t>
            </w:r>
          </w:p>
        </w:tc>
        <w:tc>
          <w:tcPr>
            <w:tcW w:w="0" w:type="auto"/>
            <w:hideMark/>
          </w:tcPr>
          <w:p w14:paraId="4D42F36F" w14:textId="3B5C4A74" w:rsidR="00722704" w:rsidRPr="00722704" w:rsidRDefault="00722704" w:rsidP="0072270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>
              <w:rPr>
                <w:rFonts w:ascii="Lato" w:hAnsi="Lato"/>
              </w:rPr>
              <w:t>ja</w:t>
            </w:r>
          </w:p>
        </w:tc>
        <w:tc>
          <w:tcPr>
            <w:tcW w:w="0" w:type="auto"/>
            <w:hideMark/>
          </w:tcPr>
          <w:p w14:paraId="1C81CC15" w14:textId="77777777" w:rsidR="00722704" w:rsidRPr="00722704" w:rsidRDefault="00722704" w:rsidP="0072270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722704">
              <w:rPr>
                <w:rFonts w:ascii="Lato" w:hAnsi="Lato"/>
              </w:rPr>
              <w:t>01-01-2023 – heden</w:t>
            </w:r>
          </w:p>
        </w:tc>
      </w:tr>
      <w:tr w:rsidR="00722704" w:rsidRPr="00722704" w14:paraId="6F1887B3" w14:textId="77777777" w:rsidTr="00A309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DE03D7" w14:textId="77777777" w:rsidR="00722704" w:rsidRPr="00756157" w:rsidRDefault="00722704" w:rsidP="00722704">
            <w:pPr>
              <w:spacing w:after="160" w:line="278" w:lineRule="auto"/>
              <w:rPr>
                <w:rFonts w:ascii="Lato" w:hAnsi="Lato"/>
                <w:b w:val="0"/>
                <w:bCs w:val="0"/>
              </w:rPr>
            </w:pPr>
            <w:r w:rsidRPr="00756157">
              <w:rPr>
                <w:rFonts w:ascii="Lato" w:hAnsi="Lato"/>
                <w:b w:val="0"/>
                <w:bCs w:val="0"/>
              </w:rPr>
              <w:t>Nederlands Gereformeerde Kerk Roden</w:t>
            </w:r>
          </w:p>
        </w:tc>
        <w:tc>
          <w:tcPr>
            <w:tcW w:w="2432" w:type="dxa"/>
            <w:hideMark/>
          </w:tcPr>
          <w:p w14:paraId="2146238D" w14:textId="77777777" w:rsidR="00722704" w:rsidRPr="00722704" w:rsidRDefault="00722704" w:rsidP="0072270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722704">
              <w:rPr>
                <w:rFonts w:ascii="Lato" w:hAnsi="Lato"/>
              </w:rPr>
              <w:t>Lid begeleidingscommissie predikanten</w:t>
            </w:r>
          </w:p>
        </w:tc>
        <w:tc>
          <w:tcPr>
            <w:tcW w:w="1620" w:type="dxa"/>
            <w:hideMark/>
          </w:tcPr>
          <w:p w14:paraId="1ACEA6E6" w14:textId="77777777" w:rsidR="00722704" w:rsidRPr="00722704" w:rsidRDefault="00722704" w:rsidP="0072270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722704">
              <w:rPr>
                <w:rFonts w:ascii="Lato" w:hAnsi="Lato"/>
              </w:rPr>
              <w:t>adviserend</w:t>
            </w:r>
          </w:p>
        </w:tc>
        <w:tc>
          <w:tcPr>
            <w:tcW w:w="0" w:type="auto"/>
            <w:hideMark/>
          </w:tcPr>
          <w:p w14:paraId="04E594C2" w14:textId="77777777" w:rsidR="00722704" w:rsidRPr="00722704" w:rsidRDefault="00722704" w:rsidP="0072270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722704">
              <w:rPr>
                <w:rFonts w:ascii="Lato" w:hAnsi="Lato"/>
              </w:rPr>
              <w:t>nee</w:t>
            </w:r>
          </w:p>
        </w:tc>
        <w:tc>
          <w:tcPr>
            <w:tcW w:w="0" w:type="auto"/>
            <w:hideMark/>
          </w:tcPr>
          <w:p w14:paraId="768889B9" w14:textId="77777777" w:rsidR="00722704" w:rsidRPr="00722704" w:rsidRDefault="00722704" w:rsidP="0072270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722704">
              <w:rPr>
                <w:rFonts w:ascii="Lato" w:hAnsi="Lato"/>
              </w:rPr>
              <w:t>01-02-2023 – heden</w:t>
            </w:r>
          </w:p>
        </w:tc>
      </w:tr>
    </w:tbl>
    <w:p w14:paraId="26ACB7B9" w14:textId="77777777" w:rsidR="0071569E" w:rsidRPr="00DF2850" w:rsidRDefault="0071569E" w:rsidP="00DF2850">
      <w:pPr>
        <w:rPr>
          <w:rFonts w:ascii="Lato" w:hAnsi="Lato"/>
        </w:rPr>
      </w:pPr>
    </w:p>
    <w:p w14:paraId="2C8E277E" w14:textId="3E7E15C5" w:rsidR="00DF2850" w:rsidRPr="00DF2850" w:rsidRDefault="00DF2850" w:rsidP="00DF2850">
      <w:pPr>
        <w:rPr>
          <w:rFonts w:ascii="Lato" w:hAnsi="Lato"/>
          <w:b/>
          <w:bCs/>
        </w:rPr>
      </w:pPr>
      <w:r w:rsidRPr="00DF2850">
        <w:rPr>
          <w:rFonts w:ascii="Lato" w:hAnsi="Lato"/>
          <w:b/>
          <w:bCs/>
        </w:rPr>
        <w:t>Karin Weening-Wedzinga (lid)</w:t>
      </w:r>
    </w:p>
    <w:tbl>
      <w:tblPr>
        <w:tblStyle w:val="Rastertabel1licht-Accent2"/>
        <w:tblW w:w="0" w:type="auto"/>
        <w:tblLook w:val="04A0" w:firstRow="1" w:lastRow="0" w:firstColumn="1" w:lastColumn="0" w:noHBand="0" w:noVBand="1"/>
      </w:tblPr>
      <w:tblGrid>
        <w:gridCol w:w="2495"/>
        <w:gridCol w:w="2691"/>
        <w:gridCol w:w="1997"/>
        <w:gridCol w:w="1265"/>
        <w:gridCol w:w="2882"/>
      </w:tblGrid>
      <w:tr w:rsidR="00DF2850" w:rsidRPr="00DF2850" w14:paraId="713D9EA3" w14:textId="77777777" w:rsidTr="00A309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8DC4BE" w14:textId="77777777" w:rsidR="00DF2850" w:rsidRPr="00DF2850" w:rsidRDefault="00DF2850" w:rsidP="00DF2850">
            <w:pPr>
              <w:spacing w:after="160" w:line="278" w:lineRule="auto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Organisatie</w:t>
            </w:r>
          </w:p>
        </w:tc>
        <w:tc>
          <w:tcPr>
            <w:tcW w:w="0" w:type="auto"/>
            <w:hideMark/>
          </w:tcPr>
          <w:p w14:paraId="2DC1A12A" w14:textId="77777777" w:rsidR="00DF2850" w:rsidRPr="00DF2850" w:rsidRDefault="00DF2850" w:rsidP="00DF2850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Nevenfunctie</w:t>
            </w:r>
          </w:p>
        </w:tc>
        <w:tc>
          <w:tcPr>
            <w:tcW w:w="0" w:type="auto"/>
            <w:hideMark/>
          </w:tcPr>
          <w:p w14:paraId="7850908F" w14:textId="77777777" w:rsidR="00DF2850" w:rsidRPr="00DF2850" w:rsidRDefault="00DF2850" w:rsidP="00DF2850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Aard</w:t>
            </w:r>
          </w:p>
        </w:tc>
        <w:tc>
          <w:tcPr>
            <w:tcW w:w="0" w:type="auto"/>
            <w:hideMark/>
          </w:tcPr>
          <w:p w14:paraId="45C6C904" w14:textId="77777777" w:rsidR="00DF2850" w:rsidRPr="00DF2850" w:rsidRDefault="00DF2850" w:rsidP="00DF2850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Bezoldigd</w:t>
            </w:r>
          </w:p>
        </w:tc>
        <w:tc>
          <w:tcPr>
            <w:tcW w:w="0" w:type="auto"/>
            <w:hideMark/>
          </w:tcPr>
          <w:p w14:paraId="761A7D16" w14:textId="77777777" w:rsidR="00DF2850" w:rsidRPr="00DF2850" w:rsidRDefault="00DF2850" w:rsidP="00DF2850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Periode</w:t>
            </w:r>
          </w:p>
        </w:tc>
      </w:tr>
      <w:tr w:rsidR="00DF2850" w:rsidRPr="00DF2850" w14:paraId="3916A8B1" w14:textId="77777777" w:rsidTr="00A309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FBD7E9" w14:textId="77777777" w:rsidR="00DF2850" w:rsidRPr="00756157" w:rsidRDefault="00DF2850" w:rsidP="00DF2850">
            <w:pPr>
              <w:spacing w:after="160" w:line="278" w:lineRule="auto"/>
              <w:rPr>
                <w:rFonts w:ascii="Lato" w:hAnsi="Lato"/>
                <w:b w:val="0"/>
                <w:bCs w:val="0"/>
              </w:rPr>
            </w:pPr>
            <w:r w:rsidRPr="00756157">
              <w:rPr>
                <w:rFonts w:ascii="Lato" w:hAnsi="Lato"/>
                <w:b w:val="0"/>
                <w:bCs w:val="0"/>
              </w:rPr>
              <w:t>Stichting PrimAH</w:t>
            </w:r>
          </w:p>
        </w:tc>
        <w:tc>
          <w:tcPr>
            <w:tcW w:w="0" w:type="auto"/>
            <w:hideMark/>
          </w:tcPr>
          <w:p w14:paraId="4F96F9DC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Lid Raad van Toezicht</w:t>
            </w:r>
          </w:p>
        </w:tc>
        <w:tc>
          <w:tcPr>
            <w:tcW w:w="0" w:type="auto"/>
            <w:hideMark/>
          </w:tcPr>
          <w:p w14:paraId="6DFC3C32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toezichthoudend</w:t>
            </w:r>
          </w:p>
        </w:tc>
        <w:tc>
          <w:tcPr>
            <w:tcW w:w="0" w:type="auto"/>
            <w:hideMark/>
          </w:tcPr>
          <w:p w14:paraId="009E2AC0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ja</w:t>
            </w:r>
          </w:p>
        </w:tc>
        <w:tc>
          <w:tcPr>
            <w:tcW w:w="0" w:type="auto"/>
            <w:hideMark/>
          </w:tcPr>
          <w:p w14:paraId="4EDAC078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01-01-2018 – 31-12-2025</w:t>
            </w:r>
          </w:p>
        </w:tc>
      </w:tr>
      <w:tr w:rsidR="00DF2850" w:rsidRPr="00DF2850" w14:paraId="040FB478" w14:textId="77777777" w:rsidTr="00A309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525F39" w14:textId="77777777" w:rsidR="00DF2850" w:rsidRPr="00756157" w:rsidRDefault="00DF2850" w:rsidP="00DF2850">
            <w:pPr>
              <w:spacing w:after="160" w:line="278" w:lineRule="auto"/>
              <w:rPr>
                <w:rFonts w:ascii="Lato" w:hAnsi="Lato"/>
                <w:b w:val="0"/>
                <w:bCs w:val="0"/>
              </w:rPr>
            </w:pPr>
            <w:r w:rsidRPr="00756157">
              <w:rPr>
                <w:rFonts w:ascii="Lato" w:hAnsi="Lato"/>
                <w:b w:val="0"/>
                <w:bCs w:val="0"/>
              </w:rPr>
              <w:t>De Blanckenborg</w:t>
            </w:r>
          </w:p>
        </w:tc>
        <w:tc>
          <w:tcPr>
            <w:tcW w:w="0" w:type="auto"/>
            <w:hideMark/>
          </w:tcPr>
          <w:p w14:paraId="341BEE24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Lid Raad van Toezicht</w:t>
            </w:r>
          </w:p>
        </w:tc>
        <w:tc>
          <w:tcPr>
            <w:tcW w:w="0" w:type="auto"/>
            <w:hideMark/>
          </w:tcPr>
          <w:p w14:paraId="2E8BAC27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toezichthoudend</w:t>
            </w:r>
          </w:p>
        </w:tc>
        <w:tc>
          <w:tcPr>
            <w:tcW w:w="0" w:type="auto"/>
            <w:hideMark/>
          </w:tcPr>
          <w:p w14:paraId="3F581C2D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ja</w:t>
            </w:r>
          </w:p>
        </w:tc>
        <w:tc>
          <w:tcPr>
            <w:tcW w:w="0" w:type="auto"/>
            <w:hideMark/>
          </w:tcPr>
          <w:p w14:paraId="323DB32E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01-10-2021 – heden</w:t>
            </w:r>
          </w:p>
        </w:tc>
      </w:tr>
      <w:tr w:rsidR="00DF2850" w:rsidRPr="00DF2850" w14:paraId="41A5BFCD" w14:textId="77777777" w:rsidTr="00A309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8B2161" w14:textId="77777777" w:rsidR="00DF2850" w:rsidRPr="00756157" w:rsidRDefault="00DF2850" w:rsidP="00DF2850">
            <w:pPr>
              <w:spacing w:after="160" w:line="278" w:lineRule="auto"/>
              <w:rPr>
                <w:rFonts w:ascii="Lato" w:hAnsi="Lato"/>
                <w:b w:val="0"/>
                <w:bCs w:val="0"/>
              </w:rPr>
            </w:pPr>
            <w:r w:rsidRPr="00756157">
              <w:rPr>
                <w:rFonts w:ascii="Lato" w:hAnsi="Lato"/>
                <w:b w:val="0"/>
                <w:bCs w:val="0"/>
              </w:rPr>
              <w:t>Stichting Scala Welzijn</w:t>
            </w:r>
          </w:p>
        </w:tc>
        <w:tc>
          <w:tcPr>
            <w:tcW w:w="0" w:type="auto"/>
            <w:hideMark/>
          </w:tcPr>
          <w:p w14:paraId="198C7283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Directeur-bestuurder a.i.</w:t>
            </w:r>
          </w:p>
        </w:tc>
        <w:tc>
          <w:tcPr>
            <w:tcW w:w="0" w:type="auto"/>
            <w:hideMark/>
          </w:tcPr>
          <w:p w14:paraId="3C11D120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bestuurlijk</w:t>
            </w:r>
          </w:p>
        </w:tc>
        <w:tc>
          <w:tcPr>
            <w:tcW w:w="0" w:type="auto"/>
            <w:hideMark/>
          </w:tcPr>
          <w:p w14:paraId="129081AF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ja</w:t>
            </w:r>
          </w:p>
        </w:tc>
        <w:tc>
          <w:tcPr>
            <w:tcW w:w="0" w:type="auto"/>
            <w:hideMark/>
          </w:tcPr>
          <w:p w14:paraId="4CCBCDDF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05-01-2025 – 31-12-2025</w:t>
            </w:r>
          </w:p>
        </w:tc>
      </w:tr>
    </w:tbl>
    <w:p w14:paraId="0EBBE282" w14:textId="16BE1493" w:rsidR="00DF2850" w:rsidRPr="00DF2850" w:rsidRDefault="00DF2850" w:rsidP="00DF2850">
      <w:pPr>
        <w:rPr>
          <w:rFonts w:ascii="Lato" w:hAnsi="Lato"/>
        </w:rPr>
      </w:pPr>
    </w:p>
    <w:p w14:paraId="58ED5032" w14:textId="77777777" w:rsidR="00DF2850" w:rsidRPr="00DF2850" w:rsidRDefault="00DF2850" w:rsidP="00DF2850">
      <w:pPr>
        <w:rPr>
          <w:rFonts w:ascii="Lato" w:hAnsi="Lato"/>
          <w:b/>
          <w:bCs/>
        </w:rPr>
      </w:pPr>
      <w:r w:rsidRPr="00DF2850">
        <w:rPr>
          <w:rFonts w:ascii="Lato" w:hAnsi="Lato"/>
          <w:b/>
          <w:bCs/>
        </w:rPr>
        <w:t>Wybren Eijzenga (lid)</w:t>
      </w:r>
    </w:p>
    <w:tbl>
      <w:tblPr>
        <w:tblStyle w:val="Rastertabel1licht-Accent2"/>
        <w:tblW w:w="0" w:type="auto"/>
        <w:tblLook w:val="04A0" w:firstRow="1" w:lastRow="0" w:firstColumn="1" w:lastColumn="0" w:noHBand="0" w:noVBand="1"/>
      </w:tblPr>
      <w:tblGrid>
        <w:gridCol w:w="3876"/>
        <w:gridCol w:w="2219"/>
        <w:gridCol w:w="1997"/>
        <w:gridCol w:w="1265"/>
        <w:gridCol w:w="1973"/>
      </w:tblGrid>
      <w:tr w:rsidR="00DF2850" w:rsidRPr="00DF2850" w14:paraId="6FB07144" w14:textId="77777777" w:rsidTr="00A309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2A6622" w14:textId="77777777" w:rsidR="00DF2850" w:rsidRPr="00DF2850" w:rsidRDefault="00DF2850" w:rsidP="00DF2850">
            <w:pPr>
              <w:spacing w:after="160" w:line="278" w:lineRule="auto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Organisatie</w:t>
            </w:r>
          </w:p>
        </w:tc>
        <w:tc>
          <w:tcPr>
            <w:tcW w:w="0" w:type="auto"/>
            <w:hideMark/>
          </w:tcPr>
          <w:p w14:paraId="2C9CE345" w14:textId="77777777" w:rsidR="00DF2850" w:rsidRPr="00DF2850" w:rsidRDefault="00DF2850" w:rsidP="00DF2850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Nevenfunctie</w:t>
            </w:r>
          </w:p>
        </w:tc>
        <w:tc>
          <w:tcPr>
            <w:tcW w:w="0" w:type="auto"/>
            <w:hideMark/>
          </w:tcPr>
          <w:p w14:paraId="19C79B65" w14:textId="77777777" w:rsidR="00DF2850" w:rsidRPr="00DF2850" w:rsidRDefault="00DF2850" w:rsidP="00DF2850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Aard</w:t>
            </w:r>
          </w:p>
        </w:tc>
        <w:tc>
          <w:tcPr>
            <w:tcW w:w="0" w:type="auto"/>
            <w:hideMark/>
          </w:tcPr>
          <w:p w14:paraId="19A1368E" w14:textId="77777777" w:rsidR="00DF2850" w:rsidRPr="00DF2850" w:rsidRDefault="00DF2850" w:rsidP="00DF2850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Bezoldigd</w:t>
            </w:r>
          </w:p>
        </w:tc>
        <w:tc>
          <w:tcPr>
            <w:tcW w:w="0" w:type="auto"/>
            <w:hideMark/>
          </w:tcPr>
          <w:p w14:paraId="58B6964A" w14:textId="77777777" w:rsidR="00DF2850" w:rsidRPr="00DF2850" w:rsidRDefault="00DF2850" w:rsidP="00DF2850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Periode</w:t>
            </w:r>
          </w:p>
        </w:tc>
      </w:tr>
      <w:tr w:rsidR="00DF2850" w:rsidRPr="00DF2850" w14:paraId="38E2AD90" w14:textId="77777777" w:rsidTr="00A309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F63C7B" w14:textId="77777777" w:rsidR="00DF2850" w:rsidRPr="00756157" w:rsidRDefault="00DF2850" w:rsidP="00DF2850">
            <w:pPr>
              <w:spacing w:after="160" w:line="278" w:lineRule="auto"/>
              <w:rPr>
                <w:rFonts w:ascii="Lato" w:hAnsi="Lato"/>
                <w:b w:val="0"/>
                <w:bCs w:val="0"/>
              </w:rPr>
            </w:pPr>
            <w:r w:rsidRPr="00756157">
              <w:rPr>
                <w:rFonts w:ascii="Lato" w:hAnsi="Lato"/>
                <w:b w:val="0"/>
                <w:bCs w:val="0"/>
              </w:rPr>
              <w:t>Stichting Groningen Orgelland</w:t>
            </w:r>
          </w:p>
        </w:tc>
        <w:tc>
          <w:tcPr>
            <w:tcW w:w="0" w:type="auto"/>
            <w:hideMark/>
          </w:tcPr>
          <w:p w14:paraId="277B2169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Vicevoorzitter</w:t>
            </w:r>
          </w:p>
        </w:tc>
        <w:tc>
          <w:tcPr>
            <w:tcW w:w="0" w:type="auto"/>
            <w:hideMark/>
          </w:tcPr>
          <w:p w14:paraId="39BD941C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bestuurlijk</w:t>
            </w:r>
          </w:p>
        </w:tc>
        <w:tc>
          <w:tcPr>
            <w:tcW w:w="0" w:type="auto"/>
            <w:hideMark/>
          </w:tcPr>
          <w:p w14:paraId="38E7BD48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nee</w:t>
            </w:r>
          </w:p>
        </w:tc>
        <w:tc>
          <w:tcPr>
            <w:tcW w:w="0" w:type="auto"/>
            <w:hideMark/>
          </w:tcPr>
          <w:p w14:paraId="2D553518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01-01-2023 – heden</w:t>
            </w:r>
          </w:p>
        </w:tc>
      </w:tr>
      <w:tr w:rsidR="00DF2850" w:rsidRPr="00DF2850" w14:paraId="35F6050F" w14:textId="77777777" w:rsidTr="00A309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2950F7" w14:textId="77777777" w:rsidR="00DF2850" w:rsidRPr="00756157" w:rsidRDefault="00DF2850" w:rsidP="00DF2850">
            <w:pPr>
              <w:spacing w:after="160" w:line="278" w:lineRule="auto"/>
              <w:rPr>
                <w:rFonts w:ascii="Lato" w:hAnsi="Lato"/>
                <w:b w:val="0"/>
                <w:bCs w:val="0"/>
              </w:rPr>
            </w:pPr>
            <w:r w:rsidRPr="00756157">
              <w:rPr>
                <w:rFonts w:ascii="Lato" w:hAnsi="Lato"/>
                <w:b w:val="0"/>
                <w:bCs w:val="0"/>
              </w:rPr>
              <w:t>Jan Moddermanstichting</w:t>
            </w:r>
          </w:p>
        </w:tc>
        <w:tc>
          <w:tcPr>
            <w:tcW w:w="0" w:type="auto"/>
            <w:hideMark/>
          </w:tcPr>
          <w:p w14:paraId="2B1403E6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Secretaris</w:t>
            </w:r>
          </w:p>
        </w:tc>
        <w:tc>
          <w:tcPr>
            <w:tcW w:w="0" w:type="auto"/>
            <w:hideMark/>
          </w:tcPr>
          <w:p w14:paraId="39E6653F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bestuurlijk</w:t>
            </w:r>
          </w:p>
        </w:tc>
        <w:tc>
          <w:tcPr>
            <w:tcW w:w="0" w:type="auto"/>
            <w:hideMark/>
          </w:tcPr>
          <w:p w14:paraId="56C701CB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nee</w:t>
            </w:r>
          </w:p>
        </w:tc>
        <w:tc>
          <w:tcPr>
            <w:tcW w:w="0" w:type="auto"/>
            <w:hideMark/>
          </w:tcPr>
          <w:p w14:paraId="2B9CB5C5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01-01-2019 – heden</w:t>
            </w:r>
          </w:p>
        </w:tc>
      </w:tr>
      <w:tr w:rsidR="00DF2850" w:rsidRPr="00DF2850" w14:paraId="24A2BA07" w14:textId="77777777" w:rsidTr="00A309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2CD6A8" w14:textId="77777777" w:rsidR="00DF2850" w:rsidRPr="00756157" w:rsidRDefault="00DF2850" w:rsidP="00DF2850">
            <w:pPr>
              <w:spacing w:after="160" w:line="278" w:lineRule="auto"/>
              <w:rPr>
                <w:rFonts w:ascii="Lato" w:hAnsi="Lato"/>
                <w:b w:val="0"/>
                <w:bCs w:val="0"/>
              </w:rPr>
            </w:pPr>
            <w:r w:rsidRPr="00756157">
              <w:rPr>
                <w:rFonts w:ascii="Lato" w:hAnsi="Lato"/>
                <w:b w:val="0"/>
                <w:bCs w:val="0"/>
              </w:rPr>
              <w:t>Katholieke Onderwijs Centrale Groningen</w:t>
            </w:r>
          </w:p>
        </w:tc>
        <w:tc>
          <w:tcPr>
            <w:tcW w:w="0" w:type="auto"/>
            <w:hideMark/>
          </w:tcPr>
          <w:p w14:paraId="6533CC70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Lid Raad van Toezicht</w:t>
            </w:r>
          </w:p>
        </w:tc>
        <w:tc>
          <w:tcPr>
            <w:tcW w:w="0" w:type="auto"/>
            <w:hideMark/>
          </w:tcPr>
          <w:p w14:paraId="0F36C3A0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toezichthoudend</w:t>
            </w:r>
          </w:p>
        </w:tc>
        <w:tc>
          <w:tcPr>
            <w:tcW w:w="0" w:type="auto"/>
            <w:hideMark/>
          </w:tcPr>
          <w:p w14:paraId="42FB89EC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nee</w:t>
            </w:r>
          </w:p>
        </w:tc>
        <w:tc>
          <w:tcPr>
            <w:tcW w:w="0" w:type="auto"/>
            <w:hideMark/>
          </w:tcPr>
          <w:p w14:paraId="46E6F06F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01-01-2025 – heden</w:t>
            </w:r>
          </w:p>
        </w:tc>
      </w:tr>
    </w:tbl>
    <w:p w14:paraId="11C76102" w14:textId="15280A92" w:rsidR="00DF2850" w:rsidRPr="00DF2850" w:rsidRDefault="00DF2850" w:rsidP="00DF2850">
      <w:pPr>
        <w:rPr>
          <w:rFonts w:ascii="Lato" w:hAnsi="Lato"/>
        </w:rPr>
      </w:pPr>
    </w:p>
    <w:p w14:paraId="28E141A0" w14:textId="77777777" w:rsidR="00DF2850" w:rsidRPr="00DF2850" w:rsidRDefault="00DF2850" w:rsidP="00DF2850">
      <w:pPr>
        <w:rPr>
          <w:rFonts w:ascii="Lato" w:hAnsi="Lato"/>
          <w:b/>
          <w:bCs/>
        </w:rPr>
      </w:pPr>
      <w:r w:rsidRPr="00DF2850">
        <w:rPr>
          <w:rFonts w:ascii="Lato" w:hAnsi="Lato"/>
          <w:b/>
          <w:bCs/>
        </w:rPr>
        <w:t>Hugo Both (lid)</w:t>
      </w:r>
    </w:p>
    <w:tbl>
      <w:tblPr>
        <w:tblStyle w:val="Rastertabel1licht-Accent2"/>
        <w:tblW w:w="0" w:type="auto"/>
        <w:tblLook w:val="04A0" w:firstRow="1" w:lastRow="0" w:firstColumn="1" w:lastColumn="0" w:noHBand="0" w:noVBand="1"/>
      </w:tblPr>
      <w:tblGrid>
        <w:gridCol w:w="3218"/>
        <w:gridCol w:w="3277"/>
        <w:gridCol w:w="1997"/>
        <w:gridCol w:w="1265"/>
        <w:gridCol w:w="1573"/>
      </w:tblGrid>
      <w:tr w:rsidR="00DF2850" w:rsidRPr="00DF2850" w14:paraId="45588B70" w14:textId="77777777" w:rsidTr="00A309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9F5DEE" w14:textId="77777777" w:rsidR="00DF2850" w:rsidRPr="00DF2850" w:rsidRDefault="00DF2850" w:rsidP="00DF2850">
            <w:pPr>
              <w:spacing w:after="160" w:line="278" w:lineRule="auto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Organisatie</w:t>
            </w:r>
          </w:p>
        </w:tc>
        <w:tc>
          <w:tcPr>
            <w:tcW w:w="0" w:type="auto"/>
            <w:hideMark/>
          </w:tcPr>
          <w:p w14:paraId="50E36640" w14:textId="77777777" w:rsidR="00DF2850" w:rsidRPr="00DF2850" w:rsidRDefault="00DF2850" w:rsidP="00DF2850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Nevenfunctie</w:t>
            </w:r>
          </w:p>
        </w:tc>
        <w:tc>
          <w:tcPr>
            <w:tcW w:w="0" w:type="auto"/>
            <w:hideMark/>
          </w:tcPr>
          <w:p w14:paraId="3ED68994" w14:textId="77777777" w:rsidR="00DF2850" w:rsidRPr="00DF2850" w:rsidRDefault="00DF2850" w:rsidP="00DF2850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Aard</w:t>
            </w:r>
          </w:p>
        </w:tc>
        <w:tc>
          <w:tcPr>
            <w:tcW w:w="0" w:type="auto"/>
            <w:hideMark/>
          </w:tcPr>
          <w:p w14:paraId="4768D4EC" w14:textId="77777777" w:rsidR="00DF2850" w:rsidRPr="00DF2850" w:rsidRDefault="00DF2850" w:rsidP="00DF2850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Bezoldigd</w:t>
            </w:r>
          </w:p>
        </w:tc>
        <w:tc>
          <w:tcPr>
            <w:tcW w:w="0" w:type="auto"/>
            <w:hideMark/>
          </w:tcPr>
          <w:p w14:paraId="1BBD39A1" w14:textId="77777777" w:rsidR="00DF2850" w:rsidRPr="00DF2850" w:rsidRDefault="00DF2850" w:rsidP="00DF2850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Periode</w:t>
            </w:r>
          </w:p>
        </w:tc>
      </w:tr>
      <w:tr w:rsidR="00FA54B7" w:rsidRPr="00DF2850" w14:paraId="574EFA7A" w14:textId="77777777" w:rsidTr="00A309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FF6C817" w14:textId="07C563B6" w:rsidR="00FA54B7" w:rsidRPr="00DF2850" w:rsidRDefault="00FA54B7" w:rsidP="00DF2850">
            <w:pPr>
              <w:rPr>
                <w:rFonts w:ascii="Lato" w:hAnsi="Lato"/>
              </w:rPr>
            </w:pPr>
            <w:r w:rsidRPr="00FA54B7">
              <w:rPr>
                <w:rFonts w:ascii="Lato" w:hAnsi="Lato"/>
              </w:rPr>
              <w:t>Wonen Noordwest Friesland</w:t>
            </w:r>
          </w:p>
        </w:tc>
        <w:tc>
          <w:tcPr>
            <w:tcW w:w="0" w:type="auto"/>
          </w:tcPr>
          <w:p w14:paraId="696720C6" w14:textId="6329539B" w:rsidR="00FA54B7" w:rsidRPr="00DF2850" w:rsidRDefault="00FA54B7" w:rsidP="00DF28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FA54B7">
              <w:rPr>
                <w:rFonts w:ascii="Lato" w:hAnsi="Lato"/>
              </w:rPr>
              <w:t>Manager Bedrijfsvoering</w:t>
            </w:r>
          </w:p>
        </w:tc>
        <w:tc>
          <w:tcPr>
            <w:tcW w:w="0" w:type="auto"/>
          </w:tcPr>
          <w:p w14:paraId="3461470A" w14:textId="2017ED5D" w:rsidR="00FA54B7" w:rsidRPr="00DF2850" w:rsidRDefault="00FA54B7" w:rsidP="00DF28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uitvoerend</w:t>
            </w:r>
          </w:p>
        </w:tc>
        <w:tc>
          <w:tcPr>
            <w:tcW w:w="0" w:type="auto"/>
          </w:tcPr>
          <w:p w14:paraId="12EF0ED2" w14:textId="1BB87E54" w:rsidR="00FA54B7" w:rsidRPr="00DF2850" w:rsidRDefault="00FA54B7" w:rsidP="00DF28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>
              <w:rPr>
                <w:rFonts w:ascii="Lato" w:hAnsi="Lato"/>
              </w:rPr>
              <w:t>ja</w:t>
            </w:r>
          </w:p>
        </w:tc>
        <w:tc>
          <w:tcPr>
            <w:tcW w:w="0" w:type="auto"/>
          </w:tcPr>
          <w:p w14:paraId="78184D00" w14:textId="4CC2A1CD" w:rsidR="00FA54B7" w:rsidRPr="00DF2850" w:rsidRDefault="00B12857" w:rsidP="00DF28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>
              <w:rPr>
                <w:rFonts w:ascii="Lato" w:hAnsi="Lato"/>
              </w:rPr>
              <w:t>01-08-2026 - heden</w:t>
            </w:r>
          </w:p>
        </w:tc>
      </w:tr>
      <w:tr w:rsidR="00DF2850" w:rsidRPr="00DF2850" w14:paraId="41597DF2" w14:textId="77777777" w:rsidTr="00A309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EA1922" w14:textId="77777777" w:rsidR="00DF2850" w:rsidRPr="00756157" w:rsidRDefault="00DF2850" w:rsidP="00DF2850">
            <w:pPr>
              <w:spacing w:after="160" w:line="278" w:lineRule="auto"/>
              <w:rPr>
                <w:rFonts w:ascii="Lato" w:hAnsi="Lato"/>
                <w:b w:val="0"/>
                <w:bCs w:val="0"/>
              </w:rPr>
            </w:pPr>
            <w:r w:rsidRPr="00756157">
              <w:rPr>
                <w:rFonts w:ascii="Lato" w:hAnsi="Lato"/>
                <w:b w:val="0"/>
                <w:bCs w:val="0"/>
              </w:rPr>
              <w:t>Dynhus Interim Finance Professional</w:t>
            </w:r>
          </w:p>
        </w:tc>
        <w:tc>
          <w:tcPr>
            <w:tcW w:w="0" w:type="auto"/>
            <w:hideMark/>
          </w:tcPr>
          <w:p w14:paraId="5FD31833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Manager bedrijfsvoering/controller</w:t>
            </w:r>
          </w:p>
        </w:tc>
        <w:tc>
          <w:tcPr>
            <w:tcW w:w="0" w:type="auto"/>
            <w:hideMark/>
          </w:tcPr>
          <w:p w14:paraId="40543744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uitvoerend</w:t>
            </w:r>
          </w:p>
        </w:tc>
        <w:tc>
          <w:tcPr>
            <w:tcW w:w="0" w:type="auto"/>
            <w:hideMark/>
          </w:tcPr>
          <w:p w14:paraId="79D90444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ja</w:t>
            </w:r>
          </w:p>
        </w:tc>
        <w:tc>
          <w:tcPr>
            <w:tcW w:w="0" w:type="auto"/>
            <w:hideMark/>
          </w:tcPr>
          <w:p w14:paraId="1585995F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01-02-2024 – heden</w:t>
            </w:r>
          </w:p>
        </w:tc>
      </w:tr>
      <w:tr w:rsidR="00DF2850" w:rsidRPr="00DF2850" w14:paraId="4B71066F" w14:textId="77777777" w:rsidTr="00A309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417BBE" w14:textId="77777777" w:rsidR="00DF2850" w:rsidRPr="00756157" w:rsidRDefault="00DF2850" w:rsidP="00DF2850">
            <w:pPr>
              <w:spacing w:after="160" w:line="278" w:lineRule="auto"/>
              <w:rPr>
                <w:rFonts w:ascii="Lato" w:hAnsi="Lato"/>
                <w:b w:val="0"/>
                <w:bCs w:val="0"/>
              </w:rPr>
            </w:pPr>
            <w:r w:rsidRPr="00756157">
              <w:rPr>
                <w:rFonts w:ascii="Lato" w:hAnsi="Lato"/>
                <w:b w:val="0"/>
                <w:bCs w:val="0"/>
              </w:rPr>
              <w:t>Stichting Pensioenfonds Woningcorporaties</w:t>
            </w:r>
          </w:p>
        </w:tc>
        <w:tc>
          <w:tcPr>
            <w:tcW w:w="0" w:type="auto"/>
            <w:hideMark/>
          </w:tcPr>
          <w:p w14:paraId="6834DECB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Lid verantwoordingsorgaan</w:t>
            </w:r>
          </w:p>
        </w:tc>
        <w:tc>
          <w:tcPr>
            <w:tcW w:w="0" w:type="auto"/>
            <w:hideMark/>
          </w:tcPr>
          <w:p w14:paraId="4F54097B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toezichthoudend</w:t>
            </w:r>
          </w:p>
        </w:tc>
        <w:tc>
          <w:tcPr>
            <w:tcW w:w="0" w:type="auto"/>
            <w:hideMark/>
          </w:tcPr>
          <w:p w14:paraId="65FC9790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ja</w:t>
            </w:r>
          </w:p>
        </w:tc>
        <w:tc>
          <w:tcPr>
            <w:tcW w:w="0" w:type="auto"/>
            <w:hideMark/>
          </w:tcPr>
          <w:p w14:paraId="264F4E06" w14:textId="77777777" w:rsidR="00DF2850" w:rsidRPr="00DF2850" w:rsidRDefault="00DF2850" w:rsidP="00DF285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DF2850">
              <w:rPr>
                <w:rFonts w:ascii="Lato" w:hAnsi="Lato"/>
              </w:rPr>
              <w:t>01-07-2022 – heden</w:t>
            </w:r>
          </w:p>
        </w:tc>
      </w:tr>
    </w:tbl>
    <w:p w14:paraId="78291145" w14:textId="77777777" w:rsidR="00787F4E" w:rsidRDefault="00787F4E">
      <w:pPr>
        <w:rPr>
          <w:rFonts w:ascii="Lato" w:hAnsi="Lato"/>
        </w:rPr>
      </w:pPr>
    </w:p>
    <w:p w14:paraId="5B0FF4D7" w14:textId="77777777" w:rsidR="00787F4E" w:rsidRPr="00787F4E" w:rsidRDefault="00787F4E" w:rsidP="00787F4E">
      <w:pPr>
        <w:rPr>
          <w:rFonts w:ascii="Lato" w:hAnsi="Lato"/>
          <w:b/>
          <w:bCs/>
        </w:rPr>
      </w:pPr>
      <w:r w:rsidRPr="00787F4E">
        <w:rPr>
          <w:rFonts w:ascii="Lato" w:hAnsi="Lato"/>
          <w:b/>
          <w:bCs/>
        </w:rPr>
        <w:t>College van Bestuur</w:t>
      </w:r>
    </w:p>
    <w:p w14:paraId="0E30C9E1" w14:textId="77777777" w:rsidR="00787F4E" w:rsidRPr="00787F4E" w:rsidRDefault="00787F4E" w:rsidP="00787F4E">
      <w:pPr>
        <w:rPr>
          <w:rFonts w:ascii="Lato" w:hAnsi="Lato"/>
          <w:b/>
          <w:bCs/>
        </w:rPr>
      </w:pPr>
      <w:r w:rsidRPr="00787F4E">
        <w:rPr>
          <w:rFonts w:ascii="Lato" w:hAnsi="Lato"/>
          <w:b/>
          <w:bCs/>
        </w:rPr>
        <w:t>Ivo Omlo (bestuurder)</w:t>
      </w:r>
    </w:p>
    <w:tbl>
      <w:tblPr>
        <w:tblStyle w:val="Rastertabel1licht-Accent2"/>
        <w:tblW w:w="0" w:type="auto"/>
        <w:tblLook w:val="04A0" w:firstRow="1" w:lastRow="0" w:firstColumn="1" w:lastColumn="0" w:noHBand="0" w:noVBand="1"/>
      </w:tblPr>
      <w:tblGrid>
        <w:gridCol w:w="3378"/>
        <w:gridCol w:w="2396"/>
        <w:gridCol w:w="1997"/>
        <w:gridCol w:w="1265"/>
        <w:gridCol w:w="2294"/>
      </w:tblGrid>
      <w:tr w:rsidR="00787F4E" w:rsidRPr="00787F4E" w14:paraId="3B0EC920" w14:textId="77777777" w:rsidTr="00787F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BD7430" w14:textId="77777777" w:rsidR="00787F4E" w:rsidRPr="00787F4E" w:rsidRDefault="00787F4E" w:rsidP="00787F4E">
            <w:pPr>
              <w:spacing w:after="160" w:line="278" w:lineRule="auto"/>
              <w:rPr>
                <w:rFonts w:ascii="Lato" w:hAnsi="Lato"/>
              </w:rPr>
            </w:pPr>
            <w:r w:rsidRPr="00787F4E">
              <w:rPr>
                <w:rFonts w:ascii="Lato" w:hAnsi="Lato"/>
              </w:rPr>
              <w:t>Organisatie</w:t>
            </w:r>
          </w:p>
        </w:tc>
        <w:tc>
          <w:tcPr>
            <w:tcW w:w="0" w:type="auto"/>
            <w:hideMark/>
          </w:tcPr>
          <w:p w14:paraId="7F1F18CB" w14:textId="77777777" w:rsidR="00787F4E" w:rsidRPr="00787F4E" w:rsidRDefault="00787F4E" w:rsidP="00787F4E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787F4E">
              <w:rPr>
                <w:rFonts w:ascii="Lato" w:hAnsi="Lato"/>
              </w:rPr>
              <w:t>Nevenfunctie</w:t>
            </w:r>
          </w:p>
        </w:tc>
        <w:tc>
          <w:tcPr>
            <w:tcW w:w="0" w:type="auto"/>
            <w:hideMark/>
          </w:tcPr>
          <w:p w14:paraId="67072F43" w14:textId="77777777" w:rsidR="00787F4E" w:rsidRPr="00787F4E" w:rsidRDefault="00787F4E" w:rsidP="00787F4E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787F4E">
              <w:rPr>
                <w:rFonts w:ascii="Lato" w:hAnsi="Lato"/>
              </w:rPr>
              <w:t>Aard</w:t>
            </w:r>
          </w:p>
        </w:tc>
        <w:tc>
          <w:tcPr>
            <w:tcW w:w="0" w:type="auto"/>
            <w:hideMark/>
          </w:tcPr>
          <w:p w14:paraId="19AD0AF6" w14:textId="77777777" w:rsidR="00787F4E" w:rsidRPr="00787F4E" w:rsidRDefault="00787F4E" w:rsidP="00787F4E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787F4E">
              <w:rPr>
                <w:rFonts w:ascii="Lato" w:hAnsi="Lato"/>
              </w:rPr>
              <w:t>Bezoldigd</w:t>
            </w:r>
          </w:p>
        </w:tc>
        <w:tc>
          <w:tcPr>
            <w:tcW w:w="0" w:type="auto"/>
            <w:hideMark/>
          </w:tcPr>
          <w:p w14:paraId="1E8A4F3E" w14:textId="77777777" w:rsidR="00787F4E" w:rsidRPr="00787F4E" w:rsidRDefault="00787F4E" w:rsidP="00787F4E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787F4E">
              <w:rPr>
                <w:rFonts w:ascii="Lato" w:hAnsi="Lato"/>
              </w:rPr>
              <w:t>Periode</w:t>
            </w:r>
          </w:p>
        </w:tc>
      </w:tr>
      <w:tr w:rsidR="00787F4E" w:rsidRPr="00787F4E" w14:paraId="252C0E72" w14:textId="77777777" w:rsidTr="00787F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46B507" w14:textId="77777777" w:rsidR="00787F4E" w:rsidRPr="00756157" w:rsidRDefault="00787F4E" w:rsidP="00787F4E">
            <w:pPr>
              <w:spacing w:after="160" w:line="278" w:lineRule="auto"/>
              <w:rPr>
                <w:rFonts w:ascii="Lato" w:hAnsi="Lato"/>
                <w:b w:val="0"/>
                <w:bCs w:val="0"/>
              </w:rPr>
            </w:pPr>
            <w:r w:rsidRPr="00756157">
              <w:rPr>
                <w:rFonts w:ascii="Lato" w:hAnsi="Lato"/>
                <w:b w:val="0"/>
                <w:bCs w:val="0"/>
              </w:rPr>
              <w:t>Stichting Baasis</w:t>
            </w:r>
          </w:p>
        </w:tc>
        <w:tc>
          <w:tcPr>
            <w:tcW w:w="0" w:type="auto"/>
            <w:hideMark/>
          </w:tcPr>
          <w:p w14:paraId="509BB6AB" w14:textId="77777777" w:rsidR="00787F4E" w:rsidRPr="00787F4E" w:rsidRDefault="00787F4E" w:rsidP="00787F4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787F4E">
              <w:rPr>
                <w:rFonts w:ascii="Lato" w:hAnsi="Lato"/>
              </w:rPr>
              <w:t>Lid Raad van Toezicht</w:t>
            </w:r>
          </w:p>
        </w:tc>
        <w:tc>
          <w:tcPr>
            <w:tcW w:w="0" w:type="auto"/>
            <w:hideMark/>
          </w:tcPr>
          <w:p w14:paraId="00BB91E5" w14:textId="77777777" w:rsidR="00787F4E" w:rsidRPr="00787F4E" w:rsidRDefault="00787F4E" w:rsidP="00787F4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787F4E">
              <w:rPr>
                <w:rFonts w:ascii="Lato" w:hAnsi="Lato"/>
              </w:rPr>
              <w:t>toezichthoudend</w:t>
            </w:r>
          </w:p>
        </w:tc>
        <w:tc>
          <w:tcPr>
            <w:tcW w:w="0" w:type="auto"/>
            <w:hideMark/>
          </w:tcPr>
          <w:p w14:paraId="36D8B484" w14:textId="77777777" w:rsidR="00787F4E" w:rsidRPr="00787F4E" w:rsidRDefault="00787F4E" w:rsidP="00787F4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787F4E">
              <w:rPr>
                <w:rFonts w:ascii="Lato" w:hAnsi="Lato"/>
              </w:rPr>
              <w:t>ja</w:t>
            </w:r>
          </w:p>
        </w:tc>
        <w:tc>
          <w:tcPr>
            <w:tcW w:w="0" w:type="auto"/>
            <w:hideMark/>
          </w:tcPr>
          <w:p w14:paraId="3291F9E2" w14:textId="77777777" w:rsidR="00787F4E" w:rsidRPr="00787F4E" w:rsidRDefault="00787F4E" w:rsidP="00787F4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787F4E">
              <w:rPr>
                <w:rFonts w:ascii="Lato" w:hAnsi="Lato"/>
              </w:rPr>
              <w:t>01-09-2025 – heden</w:t>
            </w:r>
          </w:p>
        </w:tc>
      </w:tr>
      <w:tr w:rsidR="00787F4E" w:rsidRPr="00787F4E" w14:paraId="68DEBCEA" w14:textId="77777777" w:rsidTr="00787F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32FFDC" w14:textId="77777777" w:rsidR="00787F4E" w:rsidRPr="00756157" w:rsidRDefault="00787F4E" w:rsidP="00787F4E">
            <w:pPr>
              <w:spacing w:after="160" w:line="278" w:lineRule="auto"/>
              <w:rPr>
                <w:rFonts w:ascii="Lato" w:hAnsi="Lato"/>
                <w:b w:val="0"/>
                <w:bCs w:val="0"/>
              </w:rPr>
            </w:pPr>
            <w:r w:rsidRPr="00756157">
              <w:rPr>
                <w:rFonts w:ascii="Lato" w:hAnsi="Lato"/>
                <w:b w:val="0"/>
                <w:bCs w:val="0"/>
              </w:rPr>
              <w:t>Ivo Omlo Interim en Organisatie</w:t>
            </w:r>
          </w:p>
        </w:tc>
        <w:tc>
          <w:tcPr>
            <w:tcW w:w="0" w:type="auto"/>
            <w:hideMark/>
          </w:tcPr>
          <w:p w14:paraId="0D8E699A" w14:textId="77777777" w:rsidR="00787F4E" w:rsidRPr="00787F4E" w:rsidRDefault="00787F4E" w:rsidP="00787F4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787F4E">
              <w:rPr>
                <w:rFonts w:ascii="Lato" w:hAnsi="Lato"/>
              </w:rPr>
              <w:t>Eigenaar</w:t>
            </w:r>
          </w:p>
        </w:tc>
        <w:tc>
          <w:tcPr>
            <w:tcW w:w="0" w:type="auto"/>
            <w:hideMark/>
          </w:tcPr>
          <w:p w14:paraId="2B75E1C8" w14:textId="77777777" w:rsidR="00787F4E" w:rsidRPr="00787F4E" w:rsidRDefault="00787F4E" w:rsidP="00787F4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787F4E">
              <w:rPr>
                <w:rFonts w:ascii="Lato" w:hAnsi="Lato"/>
              </w:rPr>
              <w:t>uitvoerend</w:t>
            </w:r>
          </w:p>
        </w:tc>
        <w:tc>
          <w:tcPr>
            <w:tcW w:w="0" w:type="auto"/>
            <w:hideMark/>
          </w:tcPr>
          <w:p w14:paraId="64638F45" w14:textId="77777777" w:rsidR="00787F4E" w:rsidRPr="00787F4E" w:rsidRDefault="00787F4E" w:rsidP="00787F4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787F4E">
              <w:rPr>
                <w:rFonts w:ascii="Lato" w:hAnsi="Lato"/>
              </w:rPr>
              <w:t>ja</w:t>
            </w:r>
          </w:p>
        </w:tc>
        <w:tc>
          <w:tcPr>
            <w:tcW w:w="0" w:type="auto"/>
            <w:hideMark/>
          </w:tcPr>
          <w:p w14:paraId="5A7C2D32" w14:textId="77777777" w:rsidR="00787F4E" w:rsidRPr="00787F4E" w:rsidRDefault="00787F4E" w:rsidP="00787F4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787F4E">
              <w:rPr>
                <w:rFonts w:ascii="Lato" w:hAnsi="Lato"/>
              </w:rPr>
              <w:t>01-08-2019 – heden</w:t>
            </w:r>
          </w:p>
        </w:tc>
      </w:tr>
    </w:tbl>
    <w:p w14:paraId="3F366032" w14:textId="77777777" w:rsidR="00787F4E" w:rsidRDefault="00787F4E">
      <w:pPr>
        <w:rPr>
          <w:rFonts w:ascii="Lato" w:hAnsi="Lato"/>
        </w:rPr>
      </w:pPr>
    </w:p>
    <w:p w14:paraId="28A7AB62" w14:textId="1FFE8625" w:rsidR="00E728DF" w:rsidRPr="00E728DF" w:rsidRDefault="00E728DF">
      <w:pPr>
        <w:rPr>
          <w:rFonts w:ascii="Lato" w:hAnsi="Lato"/>
        </w:rPr>
      </w:pPr>
    </w:p>
    <w:sectPr w:rsidR="00E728DF" w:rsidRPr="00E728DF" w:rsidSect="00A3090F">
      <w:headerReference w:type="even" r:id="rId10"/>
      <w:headerReference w:type="default" r:id="rId11"/>
      <w:footerReference w:type="default" r:id="rId12"/>
      <w:pgSz w:w="11906" w:h="16838"/>
      <w:pgMar w:top="1440" w:right="140" w:bottom="1440" w:left="42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F9AFA" w14:textId="77777777" w:rsidR="00330F96" w:rsidRDefault="00330F96" w:rsidP="00E728DF">
      <w:pPr>
        <w:spacing w:after="0" w:line="240" w:lineRule="auto"/>
      </w:pPr>
      <w:r>
        <w:separator/>
      </w:r>
    </w:p>
  </w:endnote>
  <w:endnote w:type="continuationSeparator" w:id="0">
    <w:p w14:paraId="7D44118E" w14:textId="77777777" w:rsidR="00330F96" w:rsidRDefault="00330F96" w:rsidP="00E72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brito Norm">
    <w:altName w:val="Calibri"/>
    <w:charset w:val="4D"/>
    <w:family w:val="auto"/>
    <w:pitch w:val="variable"/>
    <w:sig w:usb0="A000002F" w:usb1="5000004B" w:usb2="00000000" w:usb3="00000000" w:csb0="00000193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D716C" w14:textId="228F39C8" w:rsidR="00B22516" w:rsidRDefault="00B22516">
    <w:pPr>
      <w:pStyle w:val="Voet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BA87390" wp14:editId="29C8D4D0">
          <wp:simplePos x="0" y="0"/>
          <wp:positionH relativeFrom="column">
            <wp:posOffset>4878705</wp:posOffset>
          </wp:positionH>
          <wp:positionV relativeFrom="paragraph">
            <wp:posOffset>-445135</wp:posOffset>
          </wp:positionV>
          <wp:extent cx="1671320" cy="904875"/>
          <wp:effectExtent l="0" t="0" r="0" b="0"/>
          <wp:wrapThrough wrapText="bothSides">
            <wp:wrapPolygon edited="0">
              <wp:start x="9602" y="2274"/>
              <wp:lineTo x="4678" y="10004"/>
              <wp:lineTo x="3693" y="15916"/>
              <wp:lineTo x="3693" y="17735"/>
              <wp:lineTo x="5170" y="17735"/>
              <wp:lineTo x="5663" y="19554"/>
              <wp:lineTo x="15511" y="19554"/>
              <wp:lineTo x="15757" y="17735"/>
              <wp:lineTo x="17726" y="17735"/>
              <wp:lineTo x="17726" y="15461"/>
              <wp:lineTo x="16742" y="9549"/>
              <wp:lineTo x="13787" y="4547"/>
              <wp:lineTo x="12064" y="2274"/>
              <wp:lineTo x="9602" y="2274"/>
            </wp:wrapPolygon>
          </wp:wrapThrough>
          <wp:docPr id="101089400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4722786" name="Afbeelding 12347227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1320" cy="904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65640" w14:textId="77777777" w:rsidR="00330F96" w:rsidRDefault="00330F96" w:rsidP="00E728DF">
      <w:pPr>
        <w:spacing w:after="0" w:line="240" w:lineRule="auto"/>
      </w:pPr>
      <w:r>
        <w:separator/>
      </w:r>
    </w:p>
  </w:footnote>
  <w:footnote w:type="continuationSeparator" w:id="0">
    <w:p w14:paraId="11D843D5" w14:textId="77777777" w:rsidR="00330F96" w:rsidRDefault="00330F96" w:rsidP="00E728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690137797"/>
      <w:docPartObj>
        <w:docPartGallery w:val="Page Numbers (Top of Page)"/>
        <w:docPartUnique/>
      </w:docPartObj>
    </w:sdtPr>
    <w:sdtEndPr>
      <w:rPr>
        <w:rStyle w:val="Paginanummer"/>
      </w:rPr>
    </w:sdtEndPr>
    <w:sdtContent>
      <w:p w14:paraId="3AE9E227" w14:textId="77777777" w:rsidR="00E728DF" w:rsidRDefault="00E728DF" w:rsidP="008661E6">
        <w:pPr>
          <w:pStyle w:val="Kop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3995CFE7" w14:textId="77777777" w:rsidR="00E728DF" w:rsidRDefault="00E728DF" w:rsidP="00E728DF">
    <w:pPr>
      <w:pStyle w:val="Koptekst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54071566"/>
      <w:docPartObj>
        <w:docPartGallery w:val="Page Numbers (Top of Page)"/>
        <w:docPartUnique/>
      </w:docPartObj>
    </w:sdtPr>
    <w:sdtEndPr>
      <w:rPr>
        <w:rStyle w:val="Paginanummer"/>
      </w:rPr>
    </w:sdtEndPr>
    <w:sdtContent>
      <w:p w14:paraId="49DAB6C2" w14:textId="77777777" w:rsidR="00E728DF" w:rsidRDefault="00E728DF" w:rsidP="00270DE3">
        <w:pPr>
          <w:pStyle w:val="Koptekst"/>
          <w:framePr w:wrap="none" w:vAnchor="text" w:hAnchor="page" w:x="11352" w:y="-290"/>
          <w:rPr>
            <w:rStyle w:val="Paginanummer"/>
          </w:rPr>
        </w:pPr>
        <w:r w:rsidRPr="00E728DF">
          <w:rPr>
            <w:rStyle w:val="Paginanummer"/>
            <w:rFonts w:ascii="Lato" w:hAnsi="Lato"/>
            <w:sz w:val="16"/>
            <w:szCs w:val="16"/>
          </w:rPr>
          <w:fldChar w:fldCharType="begin"/>
        </w:r>
        <w:r w:rsidRPr="00E728DF">
          <w:rPr>
            <w:rStyle w:val="Paginanummer"/>
            <w:rFonts w:ascii="Lato" w:hAnsi="Lato"/>
            <w:sz w:val="16"/>
            <w:szCs w:val="16"/>
          </w:rPr>
          <w:instrText xml:space="preserve"> PAGE </w:instrText>
        </w:r>
        <w:r w:rsidRPr="00E728DF">
          <w:rPr>
            <w:rStyle w:val="Paginanummer"/>
            <w:rFonts w:ascii="Lato" w:hAnsi="Lato"/>
            <w:sz w:val="16"/>
            <w:szCs w:val="16"/>
          </w:rPr>
          <w:fldChar w:fldCharType="separate"/>
        </w:r>
        <w:r w:rsidRPr="00E728DF">
          <w:rPr>
            <w:rStyle w:val="Paginanummer"/>
            <w:rFonts w:ascii="Lato" w:hAnsi="Lato"/>
            <w:noProof/>
            <w:sz w:val="16"/>
            <w:szCs w:val="16"/>
          </w:rPr>
          <w:t>1</w:t>
        </w:r>
        <w:r w:rsidRPr="00E728DF">
          <w:rPr>
            <w:rStyle w:val="Paginanummer"/>
            <w:rFonts w:ascii="Lato" w:hAnsi="Lato"/>
            <w:sz w:val="16"/>
            <w:szCs w:val="16"/>
          </w:rPr>
          <w:fldChar w:fldCharType="end"/>
        </w:r>
      </w:p>
    </w:sdtContent>
  </w:sdt>
  <w:p w14:paraId="66A2122E" w14:textId="77777777" w:rsidR="00E728DF" w:rsidRDefault="00E728DF" w:rsidP="00E728DF">
    <w:pPr>
      <w:pStyle w:val="Koptekst"/>
      <w:ind w:right="36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6769CA0" wp14:editId="5F636750">
          <wp:simplePos x="0" y="0"/>
          <wp:positionH relativeFrom="column">
            <wp:posOffset>-1210945</wp:posOffset>
          </wp:positionH>
          <wp:positionV relativeFrom="page">
            <wp:posOffset>-220980</wp:posOffset>
          </wp:positionV>
          <wp:extent cx="7261860" cy="1070425"/>
          <wp:effectExtent l="0" t="0" r="2540" b="0"/>
          <wp:wrapNone/>
          <wp:docPr id="164062702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6959331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1860" cy="1070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516"/>
    <w:rsid w:val="00013D0C"/>
    <w:rsid w:val="000146F0"/>
    <w:rsid w:val="00052B0C"/>
    <w:rsid w:val="00096ED6"/>
    <w:rsid w:val="001649FC"/>
    <w:rsid w:val="001A4413"/>
    <w:rsid w:val="00243151"/>
    <w:rsid w:val="00270DE3"/>
    <w:rsid w:val="002760A4"/>
    <w:rsid w:val="00330F96"/>
    <w:rsid w:val="0036502B"/>
    <w:rsid w:val="003770F7"/>
    <w:rsid w:val="003C4C0D"/>
    <w:rsid w:val="00483276"/>
    <w:rsid w:val="00493A87"/>
    <w:rsid w:val="004C4C4E"/>
    <w:rsid w:val="0059297D"/>
    <w:rsid w:val="005A36D3"/>
    <w:rsid w:val="00644B54"/>
    <w:rsid w:val="006B4E5C"/>
    <w:rsid w:val="006C2EDB"/>
    <w:rsid w:val="0071569E"/>
    <w:rsid w:val="00722704"/>
    <w:rsid w:val="00742CAA"/>
    <w:rsid w:val="00756157"/>
    <w:rsid w:val="00774983"/>
    <w:rsid w:val="00787F4E"/>
    <w:rsid w:val="00837AC3"/>
    <w:rsid w:val="00882A28"/>
    <w:rsid w:val="008D4622"/>
    <w:rsid w:val="00946208"/>
    <w:rsid w:val="00A3090F"/>
    <w:rsid w:val="00B12857"/>
    <w:rsid w:val="00B22516"/>
    <w:rsid w:val="00B4177F"/>
    <w:rsid w:val="00BD67B6"/>
    <w:rsid w:val="00C21359"/>
    <w:rsid w:val="00C625F5"/>
    <w:rsid w:val="00CD2F66"/>
    <w:rsid w:val="00DF2850"/>
    <w:rsid w:val="00E728DF"/>
    <w:rsid w:val="00E754EF"/>
    <w:rsid w:val="00F25DDE"/>
    <w:rsid w:val="00F60193"/>
    <w:rsid w:val="00FA54B7"/>
    <w:rsid w:val="00FC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84AC8"/>
  <w15:chartTrackingRefBased/>
  <w15:docId w15:val="{CCF4A132-11FE-4FD1-BFC4-0566D072D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728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728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728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728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728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728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728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728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728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728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728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728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728DF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728DF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728D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728D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728D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728D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728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728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728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728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728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728D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728D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728DF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728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728DF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728DF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E72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728DF"/>
  </w:style>
  <w:style w:type="paragraph" w:styleId="Voettekst">
    <w:name w:val="footer"/>
    <w:basedOn w:val="Standaard"/>
    <w:link w:val="VoettekstChar"/>
    <w:uiPriority w:val="99"/>
    <w:unhideWhenUsed/>
    <w:rsid w:val="00E72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728DF"/>
  </w:style>
  <w:style w:type="character" w:styleId="Paginanummer">
    <w:name w:val="page number"/>
    <w:basedOn w:val="Standaardalinea-lettertype"/>
    <w:uiPriority w:val="99"/>
    <w:semiHidden/>
    <w:unhideWhenUsed/>
    <w:rsid w:val="00E728DF"/>
  </w:style>
  <w:style w:type="table" w:styleId="Rastertabel1licht-Accent2">
    <w:name w:val="Grid Table 1 Light Accent 2"/>
    <w:basedOn w:val="Standaardtabel"/>
    <w:uiPriority w:val="46"/>
    <w:rsid w:val="00DF2850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2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8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4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6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1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84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3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0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04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1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1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6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0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7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7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9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6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6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1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3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3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53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0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9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4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4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1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5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3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1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86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1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5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1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6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5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.majoor\Downloads\Branding\Branding\Word\rsg%20de%20Borgen%20Word%20Document%20Sjabloon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779B8063C4AB43B15D2BB9C8CB0097" ma:contentTypeVersion="13" ma:contentTypeDescription="Een nieuw document maken." ma:contentTypeScope="" ma:versionID="bda3937a065de01dfd887a48c282d0a6">
  <xsd:schema xmlns:xsd="http://www.w3.org/2001/XMLSchema" xmlns:xs="http://www.w3.org/2001/XMLSchema" xmlns:p="http://schemas.microsoft.com/office/2006/metadata/properties" xmlns:ns2="73b5d3a1-9ae7-4e55-afc3-01eb4c43ec7e" xmlns:ns3="933dcfeb-7e89-4944-a2d1-8c61a05b85ac" targetNamespace="http://schemas.microsoft.com/office/2006/metadata/properties" ma:root="true" ma:fieldsID="aeab5ad153fe7e07d9428310b92695b9" ns2:_="" ns3:_="">
    <xsd:import namespace="73b5d3a1-9ae7-4e55-afc3-01eb4c43ec7e"/>
    <xsd:import namespace="933dcfeb-7e89-4944-a2d1-8c61a05b85ac"/>
    <xsd:element name="properties">
      <xsd:complexType>
        <xsd:sequence>
          <xsd:element name="documentManagement">
            <xsd:complexType>
              <xsd:all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b5d3a1-9ae7-4e55-afc3-01eb4c43ec7e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53f93542-bc85-426e-80a8-cae772fa34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dcfeb-7e89-4944-a2d1-8c61a05b85a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215115b-ec4f-47f7-9c82-39df407c1d99}" ma:internalName="TaxCatchAll" ma:showField="CatchAllData" ma:web="933dcfeb-7e89-4944-a2d1-8c61a05b85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b5d3a1-9ae7-4e55-afc3-01eb4c43ec7e">
      <Terms xmlns="http://schemas.microsoft.com/office/infopath/2007/PartnerControls"/>
    </lcf76f155ced4ddcb4097134ff3c332f>
    <TaxCatchAll xmlns="933dcfeb-7e89-4944-a2d1-8c61a05b85ac" xsi:nil="true"/>
  </documentManagement>
</p:properties>
</file>

<file path=customXml/itemProps1.xml><?xml version="1.0" encoding="utf-8"?>
<ds:datastoreItem xmlns:ds="http://schemas.openxmlformats.org/officeDocument/2006/customXml" ds:itemID="{875BDCA7-1089-46FE-B7DB-60D5A289CF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b5d3a1-9ae7-4e55-afc3-01eb4c43ec7e"/>
    <ds:schemaRef ds:uri="933dcfeb-7e89-4944-a2d1-8c61a05b8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AEF0F7-8B7D-47F3-A324-FA867CA9B9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2E04AA-A17F-49AA-BF9A-245A5B01191D}">
  <ds:schemaRefs>
    <ds:schemaRef ds:uri="http://schemas.microsoft.com/office/2006/metadata/properties"/>
    <ds:schemaRef ds:uri="http://schemas.microsoft.com/office/infopath/2007/PartnerControls"/>
    <ds:schemaRef ds:uri="73b5d3a1-9ae7-4e55-afc3-01eb4c43ec7e"/>
    <ds:schemaRef ds:uri="933dcfeb-7e89-4944-a2d1-8c61a05b85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rsg de Borgen Word Document Sjabloon</Template>
  <TotalTime>13</TotalTime>
  <Pages>4</Pages>
  <Words>514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Jurgen Majoor</dc:creator>
  <cp:keywords/>
  <dc:description/>
  <cp:lastModifiedBy>Sieta Teitsma</cp:lastModifiedBy>
  <cp:revision>15</cp:revision>
  <dcterms:created xsi:type="dcterms:W3CDTF">2026-05-27T12:13:00Z</dcterms:created>
  <dcterms:modified xsi:type="dcterms:W3CDTF">2026-06-29T10:33:00Z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0x01010036779B8063C4AB43B15D2BB9C8CB0097</vt:lpwstr>
  </property>
  <property fmtid="{D5CDD505-2E9C-101B-9397-08002B2CF9AE}" pid="3" name="MediaServiceImageTags">
    <vt:lpwstr/>
  </property>
</Properties>
</file>